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F61CCB" w14:paraId="7C31AFF4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639D26B2" w14:textId="5E7A1A77" w:rsidR="003D1B71" w:rsidRPr="00F61CCB" w:rsidRDefault="001F046C" w:rsidP="003D1B71">
            <w:pPr>
              <w:pStyle w:val="Brdtekst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D5634A1" wp14:editId="7B3A3F8F">
                  <wp:extent cx="1586753" cy="1586753"/>
                  <wp:effectExtent l="0" t="0" r="0" b="0"/>
                  <wp:docPr id="1" name="D9AAAA73-B6B2-4270-AF18-1B4D2A30B00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9AAAA73-B6B2-4270-AF18-1B4D2A30B00D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686" cy="1594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1EE25554" w14:textId="77777777" w:rsidR="003D1B71" w:rsidRPr="00F61CCB" w:rsidRDefault="003D1B71" w:rsidP="00590471">
            <w:pPr>
              <w:pStyle w:val="Brdtekst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6BF0491C" w14:textId="602409C3" w:rsidR="003D1B71" w:rsidRPr="00F61CCB" w:rsidRDefault="008A7189" w:rsidP="00310F17">
            <w:pPr>
              <w:pStyle w:val="Titel"/>
            </w:pPr>
            <w:r w:rsidRPr="008A7189">
              <w:rPr>
                <w:rFonts w:asciiTheme="minorHAnsi" w:hAnsiTheme="minorHAnsi" w:cstheme="minorHAnsi"/>
                <w:noProof/>
                <w:color w:val="1D3847"/>
                <w:szCs w:val="22"/>
                <w:shd w:val="clear" w:color="auto" w:fill="FFFFFF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25C8F060" wp14:editId="1A1BA06F">
                      <wp:simplePos x="0" y="0"/>
                      <wp:positionH relativeFrom="column">
                        <wp:posOffset>2614930</wp:posOffset>
                      </wp:positionH>
                      <wp:positionV relativeFrom="paragraph">
                        <wp:posOffset>0</wp:posOffset>
                      </wp:positionV>
                      <wp:extent cx="1487805" cy="466090"/>
                      <wp:effectExtent l="0" t="0" r="17145" b="10160"/>
                      <wp:wrapSquare wrapText="bothSides"/>
                      <wp:docPr id="217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7805" cy="466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BDCDF4" w14:textId="6B89A8E9" w:rsidR="008A7189" w:rsidRDefault="008A7189">
                                  <w:r>
                                    <w:t>Pædagogisk assistent</w:t>
                                  </w:r>
                                </w:p>
                                <w:p w14:paraId="1B21D39B" w14:textId="7A6BC62F" w:rsidR="008A7189" w:rsidRDefault="008A7189">
                                  <w:r>
                                    <w:t>Søger SFO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C8F06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felt 2" o:spid="_x0000_s1026" type="#_x0000_t202" style="position:absolute;margin-left:205.9pt;margin-top:0;width:117.15pt;height:36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">
                      <v:textbox>
                        <w:txbxContent>
                          <w:p w14:paraId="53BDCDF4" w14:textId="6B89A8E9" w:rsidR="008A7189" w:rsidRDefault="008A7189">
                            <w:r>
                              <w:t>Pædagogisk assistent</w:t>
                            </w:r>
                          </w:p>
                          <w:p w14:paraId="1B21D39B" w14:textId="7A6BC62F" w:rsidR="008A7189" w:rsidRDefault="008A7189">
                            <w:r>
                              <w:t>Søger SFO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F046C">
              <w:t>Søren</w:t>
            </w:r>
            <w:r w:rsidR="003D1B71" w:rsidRPr="00F61CCB">
              <w:rPr>
                <w:lang w:bidi="da-DK"/>
              </w:rPr>
              <w:br/>
            </w:r>
            <w:r w:rsidR="001F046C">
              <w:t>Sørensen</w:t>
            </w:r>
          </w:p>
        </w:tc>
      </w:tr>
      <w:tr w:rsidR="003D1B71" w:rsidRPr="00F61CCB" w14:paraId="0C861F41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19381C5A" w14:textId="77777777" w:rsidR="003D1B71" w:rsidRPr="00F61CCB" w:rsidRDefault="003D1B71">
            <w:pPr>
              <w:pStyle w:val="Brdteks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18A47427" w14:textId="77777777" w:rsidR="003D1B71" w:rsidRPr="00F61CCB" w:rsidRDefault="003D1B71" w:rsidP="00590471">
            <w:pPr>
              <w:pStyle w:val="Brdteks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2C63C95A" w14:textId="13D6E73B" w:rsidR="00A238D8" w:rsidRDefault="00A238D8" w:rsidP="00A238D8">
            <w:pPr>
              <w:pStyle w:val="Overskrift2"/>
              <w:rPr>
                <w:rFonts w:asciiTheme="majorHAnsi" w:hAnsiTheme="majorHAnsi" w:cs="Calibri"/>
                <w:color w:val="0072C7"/>
              </w:rPr>
            </w:pPr>
            <w:r>
              <w:rPr>
                <w:rFonts w:asciiTheme="majorHAnsi" w:hAnsiTheme="majorHAnsi" w:cs="Calibri"/>
                <w:color w:val="0072C7"/>
              </w:rPr>
              <w:t>Profil</w:t>
            </w:r>
          </w:p>
          <w:p w14:paraId="58C0ABFF" w14:textId="1104E1FF" w:rsidR="00975AB4" w:rsidRDefault="00975AB4" w:rsidP="00A238D8">
            <w:r>
              <w:t xml:space="preserve">Jeg er nyuddannet pædagogisk assistent med stor lyst til at afprøve alle de teorier og metoder, jeg har lært under uddannelsen. Min bedste praktik var i en SFO, hvor jeg var tilknyttet børnene i indskolingen. Derfor skrev jeg afsluttende opgave om den pædagogiske assistents rolle i indskolingen. Er af natur glad og åben og fagligt interesseret, så jeg glæder mig til at sparre med mine kommende kolleger. Spiller både fodbold og harmonika. </w:t>
            </w:r>
          </w:p>
          <w:sdt>
            <w:sdtPr>
              <w:rPr>
                <w:rFonts w:asciiTheme="majorHAnsi" w:hAnsiTheme="majorHAnsi" w:cs="Calibri"/>
                <w:color w:val="0072C7"/>
              </w:rPr>
              <w:id w:val="1196195576"/>
              <w:placeholder>
                <w:docPart w:val="36ABEA2528E1401BA052FC77510ED3F0"/>
              </w:placeholder>
              <w:temporary/>
              <w:showingPlcHdr/>
              <w15:appearance w15:val="hidden"/>
            </w:sdtPr>
            <w:sdtEndPr/>
            <w:sdtContent>
              <w:p w14:paraId="7808AC45" w14:textId="77777777" w:rsidR="003D1B71" w:rsidRPr="007A5676" w:rsidRDefault="003D1B71" w:rsidP="00AC6C7E">
                <w:pPr>
                  <w:pStyle w:val="Overskrift2"/>
                  <w:rPr>
                    <w:rFonts w:asciiTheme="majorHAnsi" w:hAnsiTheme="majorHAnsi" w:cs="Calibri"/>
                    <w:color w:val="0072C7"/>
                  </w:rPr>
                </w:pPr>
                <w:r w:rsidRPr="007A5676">
                  <w:rPr>
                    <w:rFonts w:asciiTheme="majorHAnsi" w:hAnsiTheme="majorHAnsi" w:cs="Calibri"/>
                    <w:lang w:bidi="da-DK"/>
                  </w:rPr>
                  <w:t>Erfaring</w:t>
                </w:r>
              </w:p>
            </w:sdtContent>
          </w:sdt>
          <w:p w14:paraId="610DA96B" w14:textId="1F8C73BF" w:rsidR="003D1B71" w:rsidRPr="00392089" w:rsidRDefault="001F046C" w:rsidP="00392089">
            <w:pPr>
              <w:pStyle w:val="Datoer"/>
              <w:rPr>
                <w:sz w:val="22"/>
                <w:szCs w:val="22"/>
              </w:rPr>
            </w:pPr>
            <w:r w:rsidRPr="00484207">
              <w:rPr>
                <w:sz w:val="22"/>
                <w:szCs w:val="22"/>
              </w:rPr>
              <w:t>2021</w:t>
            </w:r>
            <w:r w:rsidR="00392089" w:rsidRPr="00392089">
              <w:rPr>
                <w:sz w:val="22"/>
                <w:szCs w:val="22"/>
              </w:rPr>
              <w:t xml:space="preserve">: </w:t>
            </w:r>
            <w:r w:rsidRPr="00392089">
              <w:rPr>
                <w:sz w:val="22"/>
                <w:szCs w:val="22"/>
              </w:rPr>
              <w:t>Bostedet Mimosen</w:t>
            </w:r>
            <w:r w:rsidR="00392089">
              <w:rPr>
                <w:sz w:val="22"/>
                <w:szCs w:val="22"/>
              </w:rPr>
              <w:t xml:space="preserve">, </w:t>
            </w:r>
            <w:proofErr w:type="spellStart"/>
            <w:r w:rsidR="00392089">
              <w:rPr>
                <w:sz w:val="22"/>
                <w:szCs w:val="22"/>
              </w:rPr>
              <w:t>Storeby</w:t>
            </w:r>
            <w:proofErr w:type="spellEnd"/>
            <w:r w:rsidR="00392089">
              <w:rPr>
                <w:sz w:val="22"/>
                <w:szCs w:val="22"/>
              </w:rPr>
              <w:t xml:space="preserve"> (praktik)</w:t>
            </w:r>
          </w:p>
          <w:p w14:paraId="0C422414" w14:textId="029D1B0A" w:rsidR="00484207" w:rsidRDefault="00484207" w:rsidP="00392089">
            <w:pPr>
              <w:pStyle w:val="Erfaring"/>
              <w:spacing w:after="0"/>
            </w:pPr>
            <w:r>
              <w:t xml:space="preserve">Arbejdede med en gruppe af unge voksne med </w:t>
            </w:r>
            <w:r w:rsidR="00392089">
              <w:t xml:space="preserve">komplekse fysiske og psykiske </w:t>
            </w:r>
            <w:r>
              <w:t>funktions</w:t>
            </w:r>
            <w:r w:rsidR="00392089">
              <w:t>nedsættelser</w:t>
            </w:r>
          </w:p>
          <w:p w14:paraId="065577CD" w14:textId="73F3207C" w:rsidR="00484207" w:rsidRDefault="00484207" w:rsidP="00392089">
            <w:pPr>
              <w:pStyle w:val="Erfaring"/>
              <w:spacing w:after="0"/>
              <w:rPr>
                <w:rFonts w:asciiTheme="minorHAnsi" w:hAnsiTheme="minorHAnsi" w:cstheme="minorHAnsi"/>
                <w:color w:val="1D3847"/>
                <w:szCs w:val="22"/>
                <w:shd w:val="clear" w:color="auto" w:fill="FFFFFF"/>
              </w:rPr>
            </w:pPr>
            <w:r w:rsidRPr="00484207">
              <w:rPr>
                <w:rFonts w:asciiTheme="minorHAnsi" w:hAnsiTheme="minorHAnsi" w:cstheme="minorHAnsi"/>
                <w:color w:val="1D3847"/>
                <w:szCs w:val="22"/>
                <w:shd w:val="clear" w:color="auto" w:fill="FFFFFF"/>
              </w:rPr>
              <w:t>Arbejdsopgaver: bostøtte, guidning</w:t>
            </w:r>
            <w:r>
              <w:rPr>
                <w:rFonts w:asciiTheme="minorHAnsi" w:hAnsiTheme="minorHAnsi" w:cstheme="minorHAnsi"/>
                <w:color w:val="1D3847"/>
                <w:szCs w:val="22"/>
                <w:shd w:val="clear" w:color="auto" w:fill="FFFFFF"/>
              </w:rPr>
              <w:t>,</w:t>
            </w:r>
            <w:r w:rsidRPr="00484207">
              <w:rPr>
                <w:rFonts w:asciiTheme="minorHAnsi" w:hAnsiTheme="minorHAnsi" w:cstheme="minorHAnsi"/>
                <w:color w:val="1D3847"/>
                <w:szCs w:val="22"/>
                <w:shd w:val="clear" w:color="auto" w:fill="FFFFFF"/>
              </w:rPr>
              <w:t xml:space="preserve"> pædagogiske aktiviteter</w:t>
            </w:r>
            <w:r>
              <w:rPr>
                <w:rFonts w:asciiTheme="minorHAnsi" w:hAnsiTheme="minorHAnsi" w:cstheme="minorHAnsi"/>
                <w:color w:val="1D3847"/>
                <w:szCs w:val="22"/>
                <w:shd w:val="clear" w:color="auto" w:fill="FFFFFF"/>
              </w:rPr>
              <w:t xml:space="preserve">, </w:t>
            </w:r>
            <w:r w:rsidR="008A7189">
              <w:rPr>
                <w:rFonts w:asciiTheme="minorHAnsi" w:hAnsiTheme="minorHAnsi" w:cstheme="minorHAnsi"/>
                <w:color w:val="1D3847"/>
                <w:szCs w:val="22"/>
                <w:shd w:val="clear" w:color="auto" w:fill="FFFFFF"/>
              </w:rPr>
              <w:t xml:space="preserve">pædagogisk sparring, </w:t>
            </w:r>
            <w:r>
              <w:rPr>
                <w:rFonts w:asciiTheme="minorHAnsi" w:hAnsiTheme="minorHAnsi" w:cstheme="minorHAnsi"/>
                <w:color w:val="1D3847"/>
                <w:szCs w:val="22"/>
                <w:shd w:val="clear" w:color="auto" w:fill="FFFFFF"/>
              </w:rPr>
              <w:t xml:space="preserve">dokumentation </w:t>
            </w:r>
          </w:p>
          <w:p w14:paraId="40479173" w14:textId="0E528C0A" w:rsidR="00484207" w:rsidRDefault="00484207" w:rsidP="00392089">
            <w:pPr>
              <w:pStyle w:val="Erfaring"/>
              <w:spacing w:after="0"/>
              <w:rPr>
                <w:rFonts w:asciiTheme="minorHAnsi" w:hAnsiTheme="minorHAnsi" w:cstheme="minorHAnsi"/>
                <w:color w:val="1D3847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1D3847"/>
                <w:szCs w:val="22"/>
                <w:shd w:val="clear" w:color="auto" w:fill="FFFFFF"/>
              </w:rPr>
              <w:t xml:space="preserve">Fokus: Beboernes muligheder for med- og selvbestemmelse med udgangspunkt i et </w:t>
            </w:r>
            <w:proofErr w:type="spellStart"/>
            <w:r>
              <w:rPr>
                <w:rFonts w:asciiTheme="minorHAnsi" w:hAnsiTheme="minorHAnsi" w:cstheme="minorHAnsi"/>
                <w:color w:val="1D3847"/>
                <w:szCs w:val="22"/>
                <w:shd w:val="clear" w:color="auto" w:fill="FFFFFF"/>
              </w:rPr>
              <w:t>neuropædagogisk</w:t>
            </w:r>
            <w:proofErr w:type="spellEnd"/>
            <w:r>
              <w:rPr>
                <w:rFonts w:asciiTheme="minorHAnsi" w:hAnsiTheme="minorHAnsi" w:cstheme="minorHAnsi"/>
                <w:color w:val="1D3847"/>
                <w:szCs w:val="22"/>
                <w:shd w:val="clear" w:color="auto" w:fill="FFFFFF"/>
              </w:rPr>
              <w:t xml:space="preserve"> forståelsesgrundlag</w:t>
            </w:r>
          </w:p>
          <w:p w14:paraId="0FD30C90" w14:textId="02FD2B32" w:rsidR="008A7189" w:rsidRPr="00484207" w:rsidRDefault="008A7189" w:rsidP="00392089">
            <w:pPr>
              <w:pStyle w:val="Erfaring"/>
              <w:spacing w:after="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color w:val="1D3847"/>
                <w:szCs w:val="22"/>
                <w:shd w:val="clear" w:color="auto" w:fill="FFFFFF"/>
              </w:rPr>
              <w:t>Resultater: Jeg blev udfordret både fagligt og personligt og fandt ud af, at jeg nok passer bedre på almenområdet.</w:t>
            </w:r>
          </w:p>
          <w:p w14:paraId="5C0FDD2E" w14:textId="77777777" w:rsidR="001F046C" w:rsidRPr="00F61CCB" w:rsidRDefault="001F046C" w:rsidP="00AC6C7E">
            <w:pPr>
              <w:pStyle w:val="Erfaring"/>
            </w:pPr>
          </w:p>
          <w:p w14:paraId="5D22B410" w14:textId="3EA60FE1" w:rsidR="003D1B71" w:rsidRPr="00484207" w:rsidRDefault="00484207" w:rsidP="00392089">
            <w:pPr>
              <w:pStyle w:val="Datoer"/>
              <w:rPr>
                <w:sz w:val="22"/>
                <w:szCs w:val="22"/>
              </w:rPr>
            </w:pPr>
            <w:r w:rsidRPr="00484207">
              <w:rPr>
                <w:sz w:val="22"/>
                <w:szCs w:val="22"/>
              </w:rPr>
              <w:t>2020</w:t>
            </w:r>
            <w:r w:rsidR="00392089">
              <w:rPr>
                <w:sz w:val="22"/>
                <w:szCs w:val="22"/>
              </w:rPr>
              <w:t xml:space="preserve">: </w:t>
            </w:r>
            <w:r w:rsidRPr="00484207">
              <w:rPr>
                <w:sz w:val="22"/>
                <w:szCs w:val="22"/>
              </w:rPr>
              <w:t xml:space="preserve">SFO: Blæksprutten, </w:t>
            </w:r>
            <w:proofErr w:type="spellStart"/>
            <w:r w:rsidRPr="00484207">
              <w:rPr>
                <w:sz w:val="22"/>
                <w:szCs w:val="22"/>
              </w:rPr>
              <w:t>Storeby</w:t>
            </w:r>
            <w:proofErr w:type="spellEnd"/>
            <w:r w:rsidRPr="00484207">
              <w:rPr>
                <w:sz w:val="22"/>
                <w:szCs w:val="22"/>
              </w:rPr>
              <w:t xml:space="preserve"> Skole</w:t>
            </w:r>
            <w:r w:rsidR="00392089">
              <w:rPr>
                <w:sz w:val="22"/>
                <w:szCs w:val="22"/>
              </w:rPr>
              <w:t xml:space="preserve"> (praktik)</w:t>
            </w:r>
          </w:p>
          <w:p w14:paraId="17629FFC" w14:textId="50AD0DBB" w:rsidR="003D1B71" w:rsidRDefault="00484207" w:rsidP="00392089">
            <w:pPr>
              <w:pStyle w:val="Erfaring"/>
              <w:spacing w:after="0"/>
            </w:pPr>
            <w:r>
              <w:t>Især tilknyttet børnene i indskolingen</w:t>
            </w:r>
          </w:p>
          <w:p w14:paraId="19F4A1FE" w14:textId="75F119D2" w:rsidR="00A238D8" w:rsidRDefault="00A238D8" w:rsidP="00392089">
            <w:pPr>
              <w:pStyle w:val="Erfaring"/>
              <w:spacing w:after="0"/>
            </w:pPr>
            <w:r>
              <w:t xml:space="preserve">Arbejdsopgaver: </w:t>
            </w:r>
            <w:r w:rsidR="00392089">
              <w:t>pædagogiske aktiviteter inde og ude, omsorg, kommunikation, musik og bevægelse, lektiehjælp, samarbejde med lærerne i indskolingen, dokumen</w:t>
            </w:r>
            <w:r w:rsidR="008A7189">
              <w:t>t</w:t>
            </w:r>
            <w:r w:rsidR="00392089">
              <w:t>ation</w:t>
            </w:r>
            <w:r w:rsidR="008A7189">
              <w:t>, pædagogisk sparring</w:t>
            </w:r>
          </w:p>
          <w:p w14:paraId="78FA4E81" w14:textId="456ECCE5" w:rsidR="00A238D8" w:rsidRDefault="00A238D8" w:rsidP="00392089">
            <w:pPr>
              <w:pStyle w:val="Erfaring"/>
              <w:spacing w:after="0"/>
            </w:pPr>
            <w:r>
              <w:t xml:space="preserve">Fokus: Pædagogiske refleksioner over betydningen af køn i leg </w:t>
            </w:r>
            <w:r w:rsidR="00392089">
              <w:t xml:space="preserve">og læring </w:t>
            </w:r>
            <w:r>
              <w:t>blandt de 6-8</w:t>
            </w:r>
            <w:r w:rsidR="00392089">
              <w:t>-</w:t>
            </w:r>
            <w:r>
              <w:t>årige</w:t>
            </w:r>
          </w:p>
          <w:p w14:paraId="46B73BB8" w14:textId="78586C6B" w:rsidR="008A7189" w:rsidRDefault="008A7189" w:rsidP="00392089">
            <w:pPr>
              <w:pStyle w:val="Erfaring"/>
              <w:spacing w:after="0"/>
            </w:pPr>
            <w:r>
              <w:t>Resultater: Jeg var meget glad for at arbejde med denne aldersgruppe midt mellem småbarn og teenager. Fik et tæt forhold til mange af børnene, der inddrog mig både i alvor og leg. Glad for samarbejdet med pædagoger og lærere.</w:t>
            </w:r>
            <w:r w:rsidR="0056516F">
              <w:t xml:space="preserve"> Blev fagligt stærkere, mere selvstændig og god til at starte og evaluere aktiviteter for børnene.</w:t>
            </w:r>
          </w:p>
          <w:p w14:paraId="0B1F04C6" w14:textId="4006D9ED" w:rsidR="00392089" w:rsidRDefault="00392089" w:rsidP="00392089">
            <w:pPr>
              <w:pStyle w:val="Erfaring"/>
              <w:spacing w:after="0"/>
            </w:pPr>
          </w:p>
          <w:p w14:paraId="734DD3DD" w14:textId="4437F659" w:rsidR="00392089" w:rsidRDefault="00392089" w:rsidP="00392089">
            <w:pPr>
              <w:pStyle w:val="Erfaring"/>
              <w:spacing w:after="0"/>
              <w:rPr>
                <w:b/>
                <w:bCs/>
              </w:rPr>
            </w:pPr>
            <w:r w:rsidRPr="00392089">
              <w:rPr>
                <w:b/>
                <w:bCs/>
              </w:rPr>
              <w:t xml:space="preserve">2015-2018: Pædagogmedhjælper, Børnehuset, </w:t>
            </w:r>
            <w:proofErr w:type="spellStart"/>
            <w:r w:rsidRPr="00392089">
              <w:rPr>
                <w:b/>
                <w:bCs/>
              </w:rPr>
              <w:t>Storeby</w:t>
            </w:r>
            <w:proofErr w:type="spellEnd"/>
          </w:p>
          <w:p w14:paraId="31F28C99" w14:textId="3D787BE2" w:rsidR="00392089" w:rsidRDefault="00392089" w:rsidP="00392089">
            <w:pPr>
              <w:pStyle w:val="Erfaring"/>
              <w:spacing w:after="0"/>
            </w:pPr>
            <w:r>
              <w:t>Arbejdsopgaver: pasning, omsorg, pædagogiske aktiviteter</w:t>
            </w:r>
            <w:r w:rsidR="008A7189">
              <w:t xml:space="preserve"> inde og ude, tæt samarbejde </w:t>
            </w:r>
            <w:r>
              <w:t xml:space="preserve">med </w:t>
            </w:r>
            <w:r w:rsidR="008A7189">
              <w:t xml:space="preserve">det øvrige personale, med </w:t>
            </w:r>
            <w:r>
              <w:t xml:space="preserve">til at skrive handleplaner </w:t>
            </w:r>
          </w:p>
          <w:p w14:paraId="52356AD6" w14:textId="292B085E" w:rsidR="008A7189" w:rsidRPr="00392089" w:rsidRDefault="008A7189" w:rsidP="00392089">
            <w:pPr>
              <w:pStyle w:val="Erfaring"/>
              <w:spacing w:after="0"/>
            </w:pPr>
            <w:r>
              <w:lastRenderedPageBreak/>
              <w:t>Resultater: Voksede fra at være et glad legebarn blandt andre legebørn til at være en pædagogisk reflekteret voksen med behov for at få en stærkere faglighed i mit arbejde med børnene.</w:t>
            </w:r>
            <w:r w:rsidR="0056516F">
              <w:t xml:space="preserve"> Derfor startede jeg på uddannelsen til pædagogisk assistent.</w:t>
            </w:r>
          </w:p>
          <w:p w14:paraId="38CF50DA" w14:textId="77777777" w:rsidR="00392089" w:rsidRDefault="00392089" w:rsidP="00392089">
            <w:pPr>
              <w:pStyle w:val="Erfaring"/>
              <w:spacing w:after="0"/>
            </w:pPr>
          </w:p>
          <w:p w14:paraId="61E32333" w14:textId="4FC4F1C7" w:rsidR="00392089" w:rsidRPr="008A7189" w:rsidRDefault="00392089" w:rsidP="00392089">
            <w:pPr>
              <w:pStyle w:val="Erfaring"/>
              <w:spacing w:after="0"/>
              <w:rPr>
                <w:b/>
                <w:bCs/>
              </w:rPr>
            </w:pPr>
            <w:r w:rsidRPr="008A7189">
              <w:rPr>
                <w:b/>
                <w:bCs/>
              </w:rPr>
              <w:t>2012-201</w:t>
            </w:r>
            <w:r w:rsidR="002B2FEF">
              <w:rPr>
                <w:b/>
                <w:bCs/>
              </w:rPr>
              <w:t>4</w:t>
            </w:r>
            <w:r w:rsidRPr="008A7189">
              <w:rPr>
                <w:b/>
                <w:bCs/>
              </w:rPr>
              <w:t xml:space="preserve">: Cafémedhjælper, </w:t>
            </w:r>
            <w:r w:rsidR="008A7189" w:rsidRPr="008A7189">
              <w:rPr>
                <w:b/>
                <w:bCs/>
              </w:rPr>
              <w:t xml:space="preserve">Café Guldfisken, </w:t>
            </w:r>
            <w:proofErr w:type="spellStart"/>
            <w:r w:rsidR="008A7189" w:rsidRPr="008A7189">
              <w:rPr>
                <w:b/>
                <w:bCs/>
              </w:rPr>
              <w:t>Storeby</w:t>
            </w:r>
            <w:proofErr w:type="spellEnd"/>
          </w:p>
          <w:p w14:paraId="21406C2B" w14:textId="77777777" w:rsidR="00484207" w:rsidRPr="00F61CCB" w:rsidRDefault="00484207" w:rsidP="00AC6C7E">
            <w:pPr>
              <w:pStyle w:val="Erfaring"/>
            </w:pPr>
          </w:p>
          <w:sdt>
            <w:sdtPr>
              <w:rPr>
                <w:rFonts w:asciiTheme="majorHAnsi" w:hAnsiTheme="majorHAnsi" w:cs="Calibri"/>
                <w:color w:val="0072C7"/>
              </w:rPr>
              <w:id w:val="-1554227259"/>
              <w:placeholder>
                <w:docPart w:val="E36F72D1EEE24097B95DF4A1A6CFCC11"/>
              </w:placeholder>
              <w:temporary/>
              <w:showingPlcHdr/>
              <w15:appearance w15:val="hidden"/>
            </w:sdtPr>
            <w:sdtEndPr/>
            <w:sdtContent>
              <w:p w14:paraId="4638115A" w14:textId="77777777" w:rsidR="003D1B71" w:rsidRPr="007A5676" w:rsidRDefault="003D1B71" w:rsidP="00AC6C7E">
                <w:pPr>
                  <w:pStyle w:val="Overskrift2"/>
                  <w:rPr>
                    <w:rFonts w:asciiTheme="majorHAnsi" w:hAnsiTheme="majorHAnsi" w:cs="Calibri"/>
                    <w:color w:val="0072C7"/>
                  </w:rPr>
                </w:pPr>
                <w:r w:rsidRPr="007A5676">
                  <w:rPr>
                    <w:rFonts w:asciiTheme="majorHAnsi" w:hAnsiTheme="majorHAnsi" w:cs="Calibri"/>
                    <w:lang w:bidi="da-DK"/>
                  </w:rPr>
                  <w:t>Uddannelse</w:t>
                </w:r>
              </w:p>
            </w:sdtContent>
          </w:sdt>
          <w:p w14:paraId="1524BB3E" w14:textId="6FC54DFC" w:rsidR="008A7189" w:rsidRDefault="008A7189" w:rsidP="008A7189">
            <w:pPr>
              <w:pStyle w:val="Skolensnavn"/>
            </w:pPr>
            <w:r>
              <w:t xml:space="preserve">2021: Pædagogisk assistent, SOSU </w:t>
            </w:r>
            <w:proofErr w:type="spellStart"/>
            <w:r>
              <w:t>Storeby</w:t>
            </w:r>
            <w:proofErr w:type="spellEnd"/>
          </w:p>
          <w:p w14:paraId="4918F1CC" w14:textId="5128790E" w:rsidR="006703C6" w:rsidRDefault="006703C6" w:rsidP="008A7189">
            <w:pPr>
              <w:pStyle w:val="Skolensnavn"/>
              <w:rPr>
                <w:b w:val="0"/>
                <w:bCs/>
              </w:rPr>
            </w:pPr>
            <w:r>
              <w:rPr>
                <w:b w:val="0"/>
                <w:bCs/>
              </w:rPr>
              <w:t xml:space="preserve">Uddannelsesspecifikke fag: Gladest for Psykologi (12) og Kommunikation (10). </w:t>
            </w:r>
          </w:p>
          <w:p w14:paraId="7F4DA7FE" w14:textId="422DC96E" w:rsidR="0056516F" w:rsidRDefault="006703C6" w:rsidP="008A7189">
            <w:pPr>
              <w:pStyle w:val="Skolensnavn"/>
              <w:rPr>
                <w:b w:val="0"/>
                <w:bCs/>
              </w:rPr>
            </w:pPr>
            <w:r>
              <w:rPr>
                <w:b w:val="0"/>
                <w:bCs/>
              </w:rPr>
              <w:t>Temaer: Pædagogik, børn og samfund, hvor vi lærte om pædagogikkens historie, og Idealinstitutionen, hvor vi opbyggede en integreret institution fra 0-16 år.</w:t>
            </w:r>
          </w:p>
          <w:p w14:paraId="0D0CE8A4" w14:textId="6A2ED2DE" w:rsidR="006703C6" w:rsidRDefault="006703C6" w:rsidP="008A7189">
            <w:pPr>
              <w:pStyle w:val="Skolensnavn"/>
              <w:rPr>
                <w:b w:val="0"/>
                <w:bCs/>
              </w:rPr>
            </w:pPr>
            <w:r>
              <w:rPr>
                <w:b w:val="0"/>
                <w:bCs/>
              </w:rPr>
              <w:t>Valgfri specialefag: Digital pædagogisk praksis (7), Understøttende undervisning (10) og Kulturel mangfoldighed (10).</w:t>
            </w:r>
          </w:p>
          <w:p w14:paraId="215C8350" w14:textId="19B08F48" w:rsidR="006703C6" w:rsidRDefault="006703C6" w:rsidP="008A7189">
            <w:pPr>
              <w:pStyle w:val="Skolensnavn"/>
              <w:rPr>
                <w:b w:val="0"/>
                <w:bCs/>
              </w:rPr>
            </w:pPr>
            <w:r>
              <w:rPr>
                <w:b w:val="0"/>
                <w:bCs/>
              </w:rPr>
              <w:t xml:space="preserve">Afsluttende projekt om </w:t>
            </w:r>
            <w:r w:rsidR="002B2FEF">
              <w:rPr>
                <w:b w:val="0"/>
                <w:bCs/>
              </w:rPr>
              <w:t>den pædagogiske assistents rolle i indskolingen.</w:t>
            </w:r>
          </w:p>
          <w:p w14:paraId="6D722F94" w14:textId="77777777" w:rsidR="006703C6" w:rsidRPr="006703C6" w:rsidRDefault="006703C6" w:rsidP="008A7189">
            <w:pPr>
              <w:pStyle w:val="Skolensnavn"/>
              <w:rPr>
                <w:b w:val="0"/>
                <w:bCs/>
              </w:rPr>
            </w:pPr>
          </w:p>
          <w:p w14:paraId="431BC8E0" w14:textId="1ABBED8A" w:rsidR="0056516F" w:rsidRDefault="0056516F" w:rsidP="008A7189">
            <w:pPr>
              <w:pStyle w:val="Skolensnavn"/>
            </w:pPr>
          </w:p>
          <w:p w14:paraId="134AE1F6" w14:textId="1083BFF7" w:rsidR="003D1B71" w:rsidRDefault="0056516F" w:rsidP="008A7189">
            <w:pPr>
              <w:pStyle w:val="Skolensnavn"/>
            </w:pPr>
            <w:r>
              <w:t xml:space="preserve">2012: Student fra </w:t>
            </w:r>
            <w:proofErr w:type="spellStart"/>
            <w:r>
              <w:t>Storeby</w:t>
            </w:r>
            <w:proofErr w:type="spellEnd"/>
            <w:r>
              <w:t xml:space="preserve"> Gymnasium</w:t>
            </w:r>
          </w:p>
          <w:p w14:paraId="29682539" w14:textId="24ABD98A" w:rsidR="0056516F" w:rsidRPr="0056516F" w:rsidRDefault="0056516F" w:rsidP="008A7189">
            <w:pPr>
              <w:pStyle w:val="Skolensnavn"/>
              <w:rPr>
                <w:b w:val="0"/>
                <w:bCs/>
              </w:rPr>
            </w:pPr>
            <w:r>
              <w:rPr>
                <w:b w:val="0"/>
                <w:bCs/>
              </w:rPr>
              <w:t>Samfundslinjen</w:t>
            </w:r>
          </w:p>
          <w:p w14:paraId="783FEC43" w14:textId="4757BFB9" w:rsidR="006703C6" w:rsidRDefault="006703C6" w:rsidP="00AC6C7E"/>
          <w:p w14:paraId="7392C499" w14:textId="12400253" w:rsidR="006703C6" w:rsidRDefault="006703C6" w:rsidP="006703C6">
            <w:pPr>
              <w:pStyle w:val="Overskrift2"/>
              <w:rPr>
                <w:rFonts w:asciiTheme="majorHAnsi" w:hAnsiTheme="majorHAnsi" w:cs="Calibri"/>
                <w:color w:val="0072C7"/>
              </w:rPr>
            </w:pPr>
            <w:r>
              <w:rPr>
                <w:rFonts w:asciiTheme="majorHAnsi" w:hAnsiTheme="majorHAnsi" w:cs="Calibri"/>
                <w:color w:val="0072C7"/>
              </w:rPr>
              <w:t>Andre kompetencer</w:t>
            </w:r>
          </w:p>
          <w:p w14:paraId="69655CC2" w14:textId="307F6D2C" w:rsidR="002B2FEF" w:rsidRDefault="00C221C9" w:rsidP="006703C6">
            <w:pPr>
              <w:rPr>
                <w:b/>
                <w:bCs/>
              </w:rPr>
            </w:pPr>
            <w:r>
              <w:rPr>
                <w:b/>
                <w:bCs/>
              </w:rPr>
              <w:t>2019-</w:t>
            </w:r>
            <w:r w:rsidR="00162C7A">
              <w:rPr>
                <w:b/>
                <w:bCs/>
              </w:rPr>
              <w:t>20</w:t>
            </w:r>
            <w:r>
              <w:rPr>
                <w:b/>
                <w:bCs/>
              </w:rPr>
              <w:t xml:space="preserve">21      Aktiv i elevklubben på SOSU </w:t>
            </w:r>
            <w:proofErr w:type="spellStart"/>
            <w:r>
              <w:rPr>
                <w:b/>
                <w:bCs/>
              </w:rPr>
              <w:t>Storeby</w:t>
            </w:r>
            <w:proofErr w:type="spellEnd"/>
          </w:p>
          <w:p w14:paraId="68BD90D7" w14:textId="56B849D0" w:rsidR="002B2FEF" w:rsidRDefault="002B2FEF" w:rsidP="006703C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2017-               Træner lilleputholdet i </w:t>
            </w:r>
            <w:proofErr w:type="spellStart"/>
            <w:r>
              <w:rPr>
                <w:b/>
                <w:bCs/>
              </w:rPr>
              <w:t>Storeby</w:t>
            </w:r>
            <w:proofErr w:type="spellEnd"/>
            <w:r>
              <w:rPr>
                <w:b/>
                <w:bCs/>
              </w:rPr>
              <w:t xml:space="preserve"> IF</w:t>
            </w:r>
          </w:p>
          <w:p w14:paraId="3CA5ECD7" w14:textId="1ED5DE70" w:rsidR="006703C6" w:rsidRDefault="002B2FEF" w:rsidP="006703C6">
            <w:pPr>
              <w:rPr>
                <w:b/>
                <w:bCs/>
              </w:rPr>
            </w:pPr>
            <w:r w:rsidRPr="002B2FEF">
              <w:rPr>
                <w:b/>
                <w:bCs/>
              </w:rPr>
              <w:t>2015</w:t>
            </w:r>
            <w:r>
              <w:rPr>
                <w:b/>
                <w:bCs/>
              </w:rPr>
              <w:t xml:space="preserve">                 </w:t>
            </w:r>
            <w:r w:rsidRPr="002B2FEF">
              <w:rPr>
                <w:b/>
                <w:bCs/>
              </w:rPr>
              <w:t>Rundrejse i Mellemamerika</w:t>
            </w:r>
          </w:p>
          <w:p w14:paraId="44E52ED0" w14:textId="12BA6EA8" w:rsidR="00C221C9" w:rsidRPr="002B2FEF" w:rsidRDefault="00C221C9" w:rsidP="006703C6">
            <w:pPr>
              <w:rPr>
                <w:b/>
                <w:bCs/>
              </w:rPr>
            </w:pPr>
            <w:r>
              <w:rPr>
                <w:b/>
                <w:bCs/>
              </w:rPr>
              <w:t>2008-                Spiller harmonika</w:t>
            </w:r>
          </w:p>
          <w:p w14:paraId="5AA46516" w14:textId="6FC6F0E7" w:rsidR="006703C6" w:rsidRDefault="006703C6" w:rsidP="006703C6"/>
          <w:p w14:paraId="7E6AFDC8" w14:textId="4BBBCCA1" w:rsidR="006703C6" w:rsidRDefault="006703C6" w:rsidP="006703C6">
            <w:pPr>
              <w:pStyle w:val="Overskrift2"/>
              <w:rPr>
                <w:rFonts w:asciiTheme="majorHAnsi" w:hAnsiTheme="majorHAnsi" w:cs="Calibri"/>
                <w:color w:val="0072C7"/>
              </w:rPr>
            </w:pPr>
            <w:r>
              <w:rPr>
                <w:rFonts w:asciiTheme="majorHAnsi" w:hAnsiTheme="majorHAnsi" w:cs="Calibri"/>
                <w:color w:val="0072C7"/>
              </w:rPr>
              <w:t>Fritid og privatliv</w:t>
            </w:r>
          </w:p>
          <w:p w14:paraId="7EA6272F" w14:textId="0B92EE85" w:rsidR="002B2FEF" w:rsidRDefault="00C221C9" w:rsidP="002B2FEF">
            <w:r>
              <w:t xml:space="preserve">Jeg bor sammen med 3 andre på et nedlagt landbrug, hvor vi arbejder på at blive selvforsynende med økologiske </w:t>
            </w:r>
            <w:r w:rsidR="00B258FE">
              <w:t>grøntsager</w:t>
            </w:r>
            <w:r>
              <w:t xml:space="preserve">. Har boet i </w:t>
            </w:r>
            <w:proofErr w:type="spellStart"/>
            <w:r>
              <w:t>Storeby</w:t>
            </w:r>
            <w:proofErr w:type="spellEnd"/>
            <w:r>
              <w:t xml:space="preserve"> hele mit liv og kender en masse mennesker i byen. Er fagligt interesseret og satser på at blive aktiv i Pædagogisk Sektor i FOA </w:t>
            </w:r>
            <w:proofErr w:type="spellStart"/>
            <w:r>
              <w:t>Storeby</w:t>
            </w:r>
            <w:proofErr w:type="spellEnd"/>
            <w:r>
              <w:t xml:space="preserve">. Spiller harmonika i et orkester, der optræder med folkesange. </w:t>
            </w:r>
          </w:p>
          <w:sdt>
            <w:sdtPr>
              <w:rPr>
                <w:rFonts w:asciiTheme="majorHAnsi" w:hAnsiTheme="majorHAnsi" w:cs="Calibri"/>
                <w:color w:val="0072C7"/>
              </w:rPr>
              <w:id w:val="1374043770"/>
              <w:placeholder>
                <w:docPart w:val="2B1E8720BDF043C8ADE78B4A5CD873CA"/>
              </w:placeholder>
              <w:temporary/>
              <w:showingPlcHdr/>
              <w15:appearance w15:val="hidden"/>
            </w:sdtPr>
            <w:sdtEndPr/>
            <w:sdtContent>
              <w:p w14:paraId="4E2EA8BC" w14:textId="77777777" w:rsidR="002B2FEF" w:rsidRPr="007A5676" w:rsidRDefault="002B2FEF" w:rsidP="002B2FEF">
                <w:pPr>
                  <w:pStyle w:val="Overskrift2"/>
                  <w:rPr>
                    <w:rFonts w:asciiTheme="majorHAnsi" w:hAnsiTheme="majorHAnsi" w:cs="Calibri"/>
                    <w:color w:val="0072C7"/>
                  </w:rPr>
                </w:pPr>
                <w:r w:rsidRPr="007A5676">
                  <w:rPr>
                    <w:rFonts w:asciiTheme="majorHAnsi" w:hAnsiTheme="majorHAnsi" w:cs="Calibri"/>
                    <w:lang w:bidi="da-DK"/>
                  </w:rPr>
                  <w:t>Referencer</w:t>
                </w:r>
              </w:p>
            </w:sdtContent>
          </w:sdt>
          <w:p w14:paraId="3E14CE0C" w14:textId="3EA6C704" w:rsidR="006703C6" w:rsidRPr="006703C6" w:rsidRDefault="002B2FEF" w:rsidP="006703C6">
            <w:r>
              <w:t xml:space="preserve">I er velkomne til at kontakte leder af Blæksprutten, Ibrahim </w:t>
            </w:r>
            <w:proofErr w:type="spellStart"/>
            <w:proofErr w:type="gramStart"/>
            <w:r>
              <w:t>Melawi</w:t>
            </w:r>
            <w:proofErr w:type="spellEnd"/>
            <w:r>
              <w:t>,  på</w:t>
            </w:r>
            <w:proofErr w:type="gramEnd"/>
            <w:r>
              <w:t xml:space="preserve"> 22 33 44 55.</w:t>
            </w:r>
          </w:p>
          <w:p w14:paraId="0C62FFF1" w14:textId="77777777" w:rsidR="006703C6" w:rsidRDefault="006703C6" w:rsidP="00AC6C7E"/>
          <w:p w14:paraId="6C1105D7" w14:textId="77777777" w:rsidR="006703C6" w:rsidRDefault="006703C6" w:rsidP="00AC6C7E"/>
          <w:p w14:paraId="31906BD9" w14:textId="274A64FD" w:rsidR="006703C6" w:rsidRPr="00F61CCB" w:rsidRDefault="006703C6" w:rsidP="00AC6C7E">
            <w:pPr>
              <w:rPr>
                <w:sz w:val="24"/>
                <w:szCs w:val="24"/>
              </w:rPr>
            </w:pPr>
          </w:p>
        </w:tc>
      </w:tr>
      <w:tr w:rsidR="003D1B71" w:rsidRPr="00F61CCB" w14:paraId="4FA74139" w14:textId="77777777" w:rsidTr="003D1B71">
        <w:trPr>
          <w:trHeight w:val="1164"/>
        </w:trPr>
        <w:tc>
          <w:tcPr>
            <w:tcW w:w="720" w:type="dxa"/>
          </w:tcPr>
          <w:p w14:paraId="1069B5AA" w14:textId="77777777" w:rsidR="003D1B71" w:rsidRPr="00F61CCB" w:rsidRDefault="003D1B71">
            <w:pPr>
              <w:pStyle w:val="Brdtekst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426B0550" w14:textId="77777777" w:rsidR="003D1B71" w:rsidRPr="00F61CCB" w:rsidRDefault="003D1B71">
            <w:pPr>
              <w:pStyle w:val="Brdtekst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1EB79DA4" w14:textId="77777777" w:rsidR="003D1B71" w:rsidRPr="00F61CCB" w:rsidRDefault="003D1B71" w:rsidP="00590471">
            <w:pPr>
              <w:pStyle w:val="Brdteks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5274C50" w14:textId="77777777" w:rsidR="003D1B71" w:rsidRPr="00F61CCB" w:rsidRDefault="003D1B71" w:rsidP="00222466"/>
        </w:tc>
      </w:tr>
      <w:tr w:rsidR="003D1B71" w:rsidRPr="00F61CCB" w14:paraId="1C090B57" w14:textId="77777777" w:rsidTr="003D1B71">
        <w:trPr>
          <w:trHeight w:val="543"/>
        </w:trPr>
        <w:tc>
          <w:tcPr>
            <w:tcW w:w="720" w:type="dxa"/>
          </w:tcPr>
          <w:p w14:paraId="5E7E0F55" w14:textId="77777777" w:rsidR="003D1B71" w:rsidRPr="00F61CCB" w:rsidRDefault="003D1B71" w:rsidP="006D79A8">
            <w:pPr>
              <w:pStyle w:val="Oplysninger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51F11BD" w14:textId="77777777" w:rsidR="003D1B71" w:rsidRPr="00F61CCB" w:rsidRDefault="003D1B71" w:rsidP="006D79A8">
            <w:pPr>
              <w:pStyle w:val="Oplysninger"/>
              <w:jc w:val="center"/>
              <w:rPr>
                <w:rStyle w:val="Strk"/>
                <w:b w:val="0"/>
                <w:bCs w:val="0"/>
                <w:color w:val="666666"/>
              </w:rPr>
            </w:pPr>
            <w:r w:rsidRPr="00F61CCB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110CA092" wp14:editId="2C78C513">
                      <wp:extent cx="337185" cy="333375"/>
                      <wp:effectExtent l="0" t="0" r="5715" b="9525"/>
                      <wp:docPr id="21" name="Gruppe 21" descr="gps-ik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Kombinationstegning: Figur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Billede 23" descr="GPS-ik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C1D430" id="Gruppe 21" o:spid="_x0000_s1026" alt="gps-ik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">
                      <v:shape id="Kombinationstegning: Figur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lede 23" o:spid="_x0000_s1028" type="#_x0000_t75" alt="GPS-ik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GPS-ik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33F83BAE" w14:textId="25AD13E4" w:rsidR="003D1B71" w:rsidRPr="00F61CCB" w:rsidRDefault="001F046C" w:rsidP="00380FD1">
            <w:pPr>
              <w:pStyle w:val="Oplysninger"/>
            </w:pPr>
            <w:r>
              <w:t>Søndergården</w:t>
            </w:r>
          </w:p>
          <w:p w14:paraId="551648A4" w14:textId="2D7F8766" w:rsidR="003D1B71" w:rsidRPr="00F61CCB" w:rsidRDefault="001F046C" w:rsidP="00380FD1">
            <w:pPr>
              <w:pStyle w:val="Oplysninger"/>
            </w:pPr>
            <w:r>
              <w:t xml:space="preserve">9876 </w:t>
            </w:r>
            <w:proofErr w:type="spellStart"/>
            <w:r>
              <w:t>Storeby</w:t>
            </w:r>
            <w:proofErr w:type="spellEnd"/>
          </w:p>
        </w:tc>
        <w:tc>
          <w:tcPr>
            <w:tcW w:w="423" w:type="dxa"/>
            <w:vMerge/>
          </w:tcPr>
          <w:p w14:paraId="52EDB1E4" w14:textId="77777777" w:rsidR="003D1B71" w:rsidRPr="00F61CCB" w:rsidRDefault="003D1B71" w:rsidP="00590471">
            <w:pPr>
              <w:pStyle w:val="Brdteks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3CE4A67" w14:textId="77777777" w:rsidR="003D1B71" w:rsidRPr="00F61CCB" w:rsidRDefault="003D1B71" w:rsidP="005801E5">
            <w:pPr>
              <w:pStyle w:val="Overskrift1"/>
            </w:pPr>
          </w:p>
        </w:tc>
      </w:tr>
      <w:tr w:rsidR="003D1B71" w:rsidRPr="00F61CCB" w14:paraId="3C4E22F7" w14:textId="77777777" w:rsidTr="003D1B71">
        <w:trPr>
          <w:trHeight w:val="183"/>
        </w:trPr>
        <w:tc>
          <w:tcPr>
            <w:tcW w:w="720" w:type="dxa"/>
          </w:tcPr>
          <w:p w14:paraId="2204CBBE" w14:textId="77777777" w:rsidR="003D1B71" w:rsidRPr="00F61CCB" w:rsidRDefault="003D1B71" w:rsidP="00222466">
            <w:pPr>
              <w:pStyle w:val="Ingenafstand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D090846" w14:textId="77777777" w:rsidR="003D1B71" w:rsidRPr="00F61CCB" w:rsidRDefault="003D1B71" w:rsidP="00222466">
            <w:pPr>
              <w:pStyle w:val="Ingenafstand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4E8F2D83" w14:textId="77777777" w:rsidR="003D1B71" w:rsidRPr="00F61CCB" w:rsidRDefault="003D1B71" w:rsidP="00590471">
            <w:pPr>
              <w:pStyle w:val="Brdteks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5D1CA63" w14:textId="77777777" w:rsidR="003D1B71" w:rsidRPr="00F61CCB" w:rsidRDefault="003D1B71" w:rsidP="005801E5">
            <w:pPr>
              <w:pStyle w:val="Overskrift1"/>
            </w:pPr>
          </w:p>
        </w:tc>
      </w:tr>
      <w:tr w:rsidR="003D1B71" w:rsidRPr="00F61CCB" w14:paraId="7F8008BB" w14:textId="77777777" w:rsidTr="003D1B71">
        <w:trPr>
          <w:trHeight w:val="624"/>
        </w:trPr>
        <w:tc>
          <w:tcPr>
            <w:tcW w:w="720" w:type="dxa"/>
          </w:tcPr>
          <w:p w14:paraId="1CA01FE5" w14:textId="77777777" w:rsidR="003D1B71" w:rsidRPr="00F61CCB" w:rsidRDefault="003D1B71" w:rsidP="006D79A8">
            <w:pPr>
              <w:pStyle w:val="Oplysninger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5F45694" w14:textId="77777777" w:rsidR="003D1B71" w:rsidRPr="00F61CCB" w:rsidRDefault="003D1B71" w:rsidP="006D79A8">
            <w:pPr>
              <w:pStyle w:val="Oplysninger"/>
              <w:jc w:val="center"/>
              <w:rPr>
                <w:color w:val="666666"/>
              </w:rPr>
            </w:pPr>
            <w:r w:rsidRPr="00F61CCB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302D410C" wp14:editId="5325265A">
                      <wp:extent cx="337820" cy="337185"/>
                      <wp:effectExtent l="0" t="0" r="5080" b="5715"/>
                      <wp:docPr id="22" name="Gruppe 22" descr="telefonik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Kombinationstegning: Figur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Billede 28" descr="Telefonik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56ED99" id="Gruppe 22" o:spid="_x0000_s1026" alt="telefonik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">
                      <v:shape id="Kombinationstegning: Figur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Billede 28" o:spid="_x0000_s1028" type="#_x0000_t75" alt="Telefonik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Telefonik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49AA430F" w14:textId="64DF420D" w:rsidR="003D1B71" w:rsidRPr="00F61CCB" w:rsidRDefault="001F046C" w:rsidP="00380FD1">
            <w:pPr>
              <w:pStyle w:val="Oplysninger"/>
            </w:pPr>
            <w:r>
              <w:t>12345678</w:t>
            </w:r>
          </w:p>
        </w:tc>
        <w:tc>
          <w:tcPr>
            <w:tcW w:w="423" w:type="dxa"/>
            <w:vMerge/>
          </w:tcPr>
          <w:p w14:paraId="23DB6161" w14:textId="77777777" w:rsidR="003D1B71" w:rsidRPr="00F61CCB" w:rsidRDefault="003D1B71" w:rsidP="00590471">
            <w:pPr>
              <w:pStyle w:val="Brdteks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233924B" w14:textId="77777777" w:rsidR="003D1B71" w:rsidRPr="00F61CCB" w:rsidRDefault="003D1B71" w:rsidP="005801E5">
            <w:pPr>
              <w:pStyle w:val="Overskrift1"/>
            </w:pPr>
          </w:p>
        </w:tc>
      </w:tr>
      <w:tr w:rsidR="003D1B71" w:rsidRPr="00F61CCB" w14:paraId="19FA87E0" w14:textId="77777777" w:rsidTr="003D1B71">
        <w:trPr>
          <w:trHeight w:val="183"/>
        </w:trPr>
        <w:tc>
          <w:tcPr>
            <w:tcW w:w="720" w:type="dxa"/>
          </w:tcPr>
          <w:p w14:paraId="6DDBE4B1" w14:textId="77777777" w:rsidR="003D1B71" w:rsidRPr="00F61CCB" w:rsidRDefault="003D1B71" w:rsidP="00B6466C">
            <w:pPr>
              <w:pStyle w:val="Ingenafstand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7E156C2" w14:textId="77777777" w:rsidR="003D1B71" w:rsidRPr="00F61CCB" w:rsidRDefault="003D1B71" w:rsidP="00B6466C">
            <w:pPr>
              <w:pStyle w:val="Ingenafstand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0ACA1F14" w14:textId="77777777" w:rsidR="003D1B71" w:rsidRPr="00F61CCB" w:rsidRDefault="003D1B71" w:rsidP="00590471">
            <w:pPr>
              <w:pStyle w:val="Brdteks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7170A80" w14:textId="77777777" w:rsidR="003D1B71" w:rsidRPr="00F61CCB" w:rsidRDefault="003D1B71" w:rsidP="005801E5">
            <w:pPr>
              <w:pStyle w:val="Overskrift1"/>
            </w:pPr>
          </w:p>
        </w:tc>
      </w:tr>
      <w:tr w:rsidR="003D1B71" w:rsidRPr="00F61CCB" w14:paraId="099E13B2" w14:textId="77777777" w:rsidTr="003D1B71">
        <w:trPr>
          <w:trHeight w:val="633"/>
        </w:trPr>
        <w:tc>
          <w:tcPr>
            <w:tcW w:w="720" w:type="dxa"/>
          </w:tcPr>
          <w:p w14:paraId="3B3B58C5" w14:textId="77777777" w:rsidR="003D1B71" w:rsidRPr="00F61CCB" w:rsidRDefault="003D1B71" w:rsidP="006D79A8">
            <w:pPr>
              <w:pStyle w:val="Oplysninger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EC9407A" w14:textId="77777777" w:rsidR="003D1B71" w:rsidRPr="00F61CCB" w:rsidRDefault="003D1B71" w:rsidP="006D79A8">
            <w:pPr>
              <w:pStyle w:val="Oplysninger"/>
              <w:jc w:val="center"/>
              <w:rPr>
                <w:color w:val="666666"/>
              </w:rPr>
            </w:pPr>
            <w:r w:rsidRPr="00F61CCB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533D1EFD" wp14:editId="6ADAB702">
                      <wp:extent cx="338455" cy="346075"/>
                      <wp:effectExtent l="0" t="0" r="4445" b="0"/>
                      <wp:docPr id="24" name="Gruppe 24" descr="mailik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Kombinationstegning: Figur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Billede 32" descr="Mailik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60529E" id="Gruppe 24" o:spid="_x0000_s1026" alt="mailik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">
                      <v:shape id="Kombinationstegning: Figur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Billede 32" o:spid="_x0000_s1028" type="#_x0000_t75" alt="Mailik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Mailik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39BB6A07" w14:textId="3F42FA33" w:rsidR="003D1B71" w:rsidRPr="00F61CCB" w:rsidRDefault="001F046C" w:rsidP="00380FD1">
            <w:pPr>
              <w:pStyle w:val="Oplysninger"/>
            </w:pPr>
            <w:r>
              <w:t>Sørens@gmail.com</w:t>
            </w:r>
          </w:p>
        </w:tc>
        <w:tc>
          <w:tcPr>
            <w:tcW w:w="423" w:type="dxa"/>
            <w:vMerge/>
          </w:tcPr>
          <w:p w14:paraId="65DF62FC" w14:textId="77777777" w:rsidR="003D1B71" w:rsidRPr="00F61CCB" w:rsidRDefault="003D1B71" w:rsidP="00590471">
            <w:pPr>
              <w:pStyle w:val="Brdteks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5E55296" w14:textId="77777777" w:rsidR="003D1B71" w:rsidRPr="00F61CCB" w:rsidRDefault="003D1B71" w:rsidP="005801E5">
            <w:pPr>
              <w:pStyle w:val="Overskrift1"/>
            </w:pPr>
          </w:p>
        </w:tc>
      </w:tr>
      <w:tr w:rsidR="003D1B71" w:rsidRPr="00F61CCB" w14:paraId="6D1158FB" w14:textId="77777777" w:rsidTr="003D1B71">
        <w:trPr>
          <w:trHeight w:val="174"/>
        </w:trPr>
        <w:tc>
          <w:tcPr>
            <w:tcW w:w="720" w:type="dxa"/>
          </w:tcPr>
          <w:p w14:paraId="106646EB" w14:textId="77777777" w:rsidR="003D1B71" w:rsidRPr="00F61CCB" w:rsidRDefault="003D1B71" w:rsidP="00B6466C">
            <w:pPr>
              <w:pStyle w:val="Ingenafstand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EBB6223" w14:textId="77777777" w:rsidR="003D1B71" w:rsidRPr="00F61CCB" w:rsidRDefault="003D1B71" w:rsidP="00B6466C">
            <w:pPr>
              <w:pStyle w:val="Ingenafstand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35B0BE78" w14:textId="77777777" w:rsidR="003D1B71" w:rsidRPr="00F61CCB" w:rsidRDefault="003D1B71" w:rsidP="00590471">
            <w:pPr>
              <w:pStyle w:val="Brdteks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887CEB2" w14:textId="77777777" w:rsidR="003D1B71" w:rsidRPr="00F61CCB" w:rsidRDefault="003D1B71" w:rsidP="005801E5">
            <w:pPr>
              <w:pStyle w:val="Overskrift1"/>
            </w:pPr>
          </w:p>
        </w:tc>
      </w:tr>
      <w:tr w:rsidR="003D1B71" w:rsidRPr="00F61CCB" w14:paraId="368470F4" w14:textId="77777777" w:rsidTr="003D1B71">
        <w:trPr>
          <w:trHeight w:val="633"/>
        </w:trPr>
        <w:tc>
          <w:tcPr>
            <w:tcW w:w="720" w:type="dxa"/>
          </w:tcPr>
          <w:p w14:paraId="4D8F789D" w14:textId="77777777" w:rsidR="003D1B71" w:rsidRPr="00F61CCB" w:rsidRDefault="003D1B71" w:rsidP="006D79A8">
            <w:pPr>
              <w:pStyle w:val="Oplysninger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412FA60" w14:textId="77777777" w:rsidR="003D1B71" w:rsidRPr="00F61CCB" w:rsidRDefault="003D1B71" w:rsidP="006D79A8">
            <w:pPr>
              <w:pStyle w:val="Oplysninger"/>
              <w:jc w:val="center"/>
              <w:rPr>
                <w:color w:val="666666"/>
              </w:rPr>
            </w:pPr>
            <w:r w:rsidRPr="00F61CCB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63ABC588" wp14:editId="4FC5CB58">
                      <wp:extent cx="338455" cy="346075"/>
                      <wp:effectExtent l="0" t="0" r="4445" b="0"/>
                      <wp:docPr id="23" name="Gruppe 23" descr="webstedsik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Kombinationstegning: Figur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Billede 36" descr="webstedsik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F43438" id="Gruppe 23" o:spid="_x0000_s1026" alt="webstedsik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">
                      <v:shape id="Kombinationstegning: Figur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Billede 36" o:spid="_x0000_s1028" type="#_x0000_t75" alt="webstedsik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8" o:title="webstedsik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371BF876" w14:textId="602873A6" w:rsidR="003D1B71" w:rsidRPr="00F61CCB" w:rsidRDefault="001F046C" w:rsidP="00380FD1">
            <w:pPr>
              <w:pStyle w:val="Oplysninger"/>
            </w:pPr>
            <w:r>
              <w:t>Født 3/3 1993</w:t>
            </w:r>
          </w:p>
        </w:tc>
        <w:tc>
          <w:tcPr>
            <w:tcW w:w="423" w:type="dxa"/>
            <w:vMerge/>
          </w:tcPr>
          <w:p w14:paraId="47179A90" w14:textId="77777777" w:rsidR="003D1B71" w:rsidRPr="00F61CCB" w:rsidRDefault="003D1B71" w:rsidP="00A14C79">
            <w:pPr>
              <w:pStyle w:val="Oplysninger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F915C07" w14:textId="77777777" w:rsidR="003D1B71" w:rsidRPr="00F61CCB" w:rsidRDefault="003D1B71" w:rsidP="005801E5">
            <w:pPr>
              <w:pStyle w:val="Overskrift1"/>
            </w:pPr>
          </w:p>
        </w:tc>
      </w:tr>
      <w:tr w:rsidR="003D1B71" w:rsidRPr="00F61CCB" w14:paraId="4C968AE0" w14:textId="77777777" w:rsidTr="003D1B71">
        <w:trPr>
          <w:trHeight w:val="2448"/>
        </w:trPr>
        <w:tc>
          <w:tcPr>
            <w:tcW w:w="720" w:type="dxa"/>
          </w:tcPr>
          <w:p w14:paraId="11EE1696" w14:textId="77777777" w:rsidR="003D1B71" w:rsidRPr="00F61CCB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75E53914" w14:textId="77777777" w:rsidR="003D1B71" w:rsidRPr="00F61CCB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423" w:type="dxa"/>
          </w:tcPr>
          <w:p w14:paraId="75CBA421" w14:textId="77777777" w:rsidR="003D1B71" w:rsidRPr="00F61CCB" w:rsidRDefault="003D1B71" w:rsidP="00222466"/>
        </w:tc>
        <w:tc>
          <w:tcPr>
            <w:tcW w:w="6607" w:type="dxa"/>
            <w:vMerge/>
          </w:tcPr>
          <w:p w14:paraId="20648D89" w14:textId="77777777" w:rsidR="003D1B71" w:rsidRPr="00F61CCB" w:rsidRDefault="003D1B71" w:rsidP="00222466"/>
        </w:tc>
      </w:tr>
    </w:tbl>
    <w:p w14:paraId="465A7F81" w14:textId="77777777" w:rsidR="007F5B63" w:rsidRPr="00F61CCB" w:rsidRDefault="007F5B63" w:rsidP="006D79A8">
      <w:pPr>
        <w:pStyle w:val="Brdtekst"/>
      </w:pPr>
    </w:p>
    <w:sectPr w:rsidR="007F5B63" w:rsidRPr="00F61CCB" w:rsidSect="00F61CCB">
      <w:headerReference w:type="default" r:id="rId19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BE2A4" w14:textId="77777777" w:rsidR="001F046C" w:rsidRDefault="001F046C" w:rsidP="00590471">
      <w:r>
        <w:separator/>
      </w:r>
    </w:p>
  </w:endnote>
  <w:endnote w:type="continuationSeparator" w:id="0">
    <w:p w14:paraId="4B58B4BF" w14:textId="77777777" w:rsidR="001F046C" w:rsidRDefault="001F046C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A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A076A6" w14:textId="77777777" w:rsidR="001F046C" w:rsidRDefault="001F046C" w:rsidP="00590471">
      <w:r>
        <w:separator/>
      </w:r>
    </w:p>
  </w:footnote>
  <w:footnote w:type="continuationSeparator" w:id="0">
    <w:p w14:paraId="15D62EA7" w14:textId="77777777" w:rsidR="001F046C" w:rsidRDefault="001F046C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81EAF" w14:textId="77777777" w:rsidR="00590471" w:rsidRPr="00F61CCB" w:rsidRDefault="00310F17" w:rsidP="00060042">
    <w:pPr>
      <w:pStyle w:val="Brdtekst"/>
    </w:pPr>
    <w:r w:rsidRPr="00F61CCB">
      <w:rPr>
        <w:noProof/>
        <w:lang w:val="en-US" w:eastAsia="zh-CN" w:bidi="th-TH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BFA3965" wp14:editId="1978A120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pe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2" name="Kombinationstegning: Figur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Kombinationstegning: Figur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ktangel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pe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Kombinationstegning: Figur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Kombinationstegning: Figur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Kombinationstegning: Figur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Kombinationstegning: Figur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Kombinationstegning: Figur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Kombinationstegning: Figur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CD0832" id="Gruppe 26" o:spid="_x0000_s1026" alt="&quot;&quot;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">
              <v:group id="Gruppe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Kombinationstegning: Figur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Kombinationstegning: Figur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ktangel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pe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Kombinationstegning: Figur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Kombinationstegning: Figur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Kombinationstegning: Figur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Kombinationstegning: Figur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Kombinationstegning: Figur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Kombinationstegning: Figur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F61CCB">
      <w:rPr>
        <w:noProof/>
        <w:lang w:bidi="da-DK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4EA7882"/>
    <w:lvl w:ilvl="0">
      <w:start w:val="1"/>
      <w:numFmt w:val="decimal"/>
      <w:pStyle w:val="Opstilling-talellerbogst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C7838EC"/>
    <w:lvl w:ilvl="0">
      <w:start w:val="1"/>
      <w:numFmt w:val="decimal"/>
      <w:pStyle w:val="Opstilling-talellerbogst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AFE55B8"/>
    <w:lvl w:ilvl="0">
      <w:start w:val="1"/>
      <w:numFmt w:val="decimal"/>
      <w:pStyle w:val="Opstilling-talellerbogst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0D2D6F2"/>
    <w:lvl w:ilvl="0">
      <w:start w:val="1"/>
      <w:numFmt w:val="decimal"/>
      <w:pStyle w:val="Opstilling-talellerbogst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28E971A"/>
    <w:lvl w:ilvl="0">
      <w:start w:val="1"/>
      <w:numFmt w:val="bullet"/>
      <w:pStyle w:val="Opstilling-punktteg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D6253AC"/>
    <w:lvl w:ilvl="0">
      <w:start w:val="1"/>
      <w:numFmt w:val="bullet"/>
      <w:pStyle w:val="Opstilling-punktteg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21CB7D6"/>
    <w:lvl w:ilvl="0">
      <w:start w:val="1"/>
      <w:numFmt w:val="bullet"/>
      <w:pStyle w:val="Opstilling-punktteg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1E4EBC"/>
    <w:lvl w:ilvl="0">
      <w:start w:val="1"/>
      <w:numFmt w:val="bullet"/>
      <w:pStyle w:val="Opstilling-punktteg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7327EB0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0E9720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Listeafsnit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B73C5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6784DC8"/>
    <w:multiLevelType w:val="multilevel"/>
    <w:tmpl w:val="04090023"/>
    <w:styleLink w:val="ArtikelSek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11"/>
  </w:num>
  <w:num w:numId="5">
    <w:abstractNumId w:val="13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removePersonalInformation/>
  <w:removeDateAndTime/>
  <w:embedSystemFonts/>
  <w:bordersDoNotSurroundHeader/>
  <w:bordersDoNotSurroundFooter/>
  <w:activeWritingStyle w:appName="MSWord" w:lang="da-DK" w:vendorID="64" w:dllVersion="0" w:nlCheck="1" w:checkStyle="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crypted_CloudStatistics_StoryID" w:val="yXhdvA05VUp0UGkkC4Dyhn/IK2O3BA9K04Hfxq8kf7KqnXDm4HiUG7tqp/vbVuUH"/>
  </w:docVars>
  <w:rsids>
    <w:rsidRoot w:val="001F046C"/>
    <w:rsid w:val="00060042"/>
    <w:rsid w:val="0008685D"/>
    <w:rsid w:val="00090860"/>
    <w:rsid w:val="00112FD7"/>
    <w:rsid w:val="00150ABD"/>
    <w:rsid w:val="00162C7A"/>
    <w:rsid w:val="001946FC"/>
    <w:rsid w:val="001F046C"/>
    <w:rsid w:val="00222466"/>
    <w:rsid w:val="00247254"/>
    <w:rsid w:val="0024753C"/>
    <w:rsid w:val="00276026"/>
    <w:rsid w:val="002B2FEF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92089"/>
    <w:rsid w:val="003D1B71"/>
    <w:rsid w:val="00455668"/>
    <w:rsid w:val="00484207"/>
    <w:rsid w:val="004E158A"/>
    <w:rsid w:val="0056516F"/>
    <w:rsid w:val="00565C77"/>
    <w:rsid w:val="0056708E"/>
    <w:rsid w:val="005801E5"/>
    <w:rsid w:val="00590471"/>
    <w:rsid w:val="005D01FA"/>
    <w:rsid w:val="00653E17"/>
    <w:rsid w:val="006703C6"/>
    <w:rsid w:val="00683594"/>
    <w:rsid w:val="006A08E8"/>
    <w:rsid w:val="006C4CF5"/>
    <w:rsid w:val="006D79A8"/>
    <w:rsid w:val="0072353B"/>
    <w:rsid w:val="007575B6"/>
    <w:rsid w:val="007A5676"/>
    <w:rsid w:val="007B3C81"/>
    <w:rsid w:val="007C119A"/>
    <w:rsid w:val="007D67CA"/>
    <w:rsid w:val="007E668F"/>
    <w:rsid w:val="007F5B63"/>
    <w:rsid w:val="00803A0A"/>
    <w:rsid w:val="00846CB9"/>
    <w:rsid w:val="008566AA"/>
    <w:rsid w:val="008A1E6E"/>
    <w:rsid w:val="008A7189"/>
    <w:rsid w:val="008C024F"/>
    <w:rsid w:val="008C2CFC"/>
    <w:rsid w:val="00912DC8"/>
    <w:rsid w:val="009475DC"/>
    <w:rsid w:val="00967B93"/>
    <w:rsid w:val="00975AB4"/>
    <w:rsid w:val="009D090F"/>
    <w:rsid w:val="00A238D8"/>
    <w:rsid w:val="00A31464"/>
    <w:rsid w:val="00A31B16"/>
    <w:rsid w:val="00A33613"/>
    <w:rsid w:val="00A47A8D"/>
    <w:rsid w:val="00AC6C7E"/>
    <w:rsid w:val="00B258FE"/>
    <w:rsid w:val="00B4158A"/>
    <w:rsid w:val="00B6466C"/>
    <w:rsid w:val="00B744B1"/>
    <w:rsid w:val="00BB1B5D"/>
    <w:rsid w:val="00BC22C7"/>
    <w:rsid w:val="00BD195A"/>
    <w:rsid w:val="00C07240"/>
    <w:rsid w:val="00C14078"/>
    <w:rsid w:val="00C221C9"/>
    <w:rsid w:val="00CE1E3D"/>
    <w:rsid w:val="00D053FA"/>
    <w:rsid w:val="00D11C18"/>
    <w:rsid w:val="00DC3F0A"/>
    <w:rsid w:val="00E26AED"/>
    <w:rsid w:val="00E73AB8"/>
    <w:rsid w:val="00E90A60"/>
    <w:rsid w:val="00ED47F7"/>
    <w:rsid w:val="00EE15C7"/>
    <w:rsid w:val="00EE7E09"/>
    <w:rsid w:val="00F0223C"/>
    <w:rsid w:val="00F20BB3"/>
    <w:rsid w:val="00F3235D"/>
    <w:rsid w:val="00F32393"/>
    <w:rsid w:val="00F61CCB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76CF367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6C4CF5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6C4CF5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Overskrift2">
    <w:name w:val="heading 2"/>
    <w:basedOn w:val="Normal"/>
    <w:next w:val="Normal"/>
    <w:link w:val="Overskrift2Tegn"/>
    <w:uiPriority w:val="9"/>
    <w:rsid w:val="007A5676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C4CF5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6C4CF5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C4CF5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C4CF5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C4CF5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C4CF5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C4CF5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basedOn w:val="Normal"/>
    <w:link w:val="BrdtekstTegn"/>
    <w:uiPriority w:val="1"/>
    <w:semiHidden/>
    <w:qFormat/>
    <w:rsid w:val="006C4CF5"/>
    <w:rPr>
      <w:sz w:val="20"/>
      <w:szCs w:val="20"/>
    </w:rPr>
  </w:style>
  <w:style w:type="character" w:customStyle="1" w:styleId="BrdtekstTegn">
    <w:name w:val="Brødtekst Tegn"/>
    <w:basedOn w:val="Standardskrifttypeiafsnit"/>
    <w:link w:val="Brdtekst"/>
    <w:uiPriority w:val="1"/>
    <w:semiHidden/>
    <w:rsid w:val="006C4CF5"/>
    <w:rPr>
      <w:rFonts w:ascii="Calibri" w:hAnsi="Calibri" w:cs="Calibri"/>
      <w:sz w:val="20"/>
      <w:szCs w:val="20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6C4CF5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Listeafsnit">
    <w:name w:val="List Paragraph"/>
    <w:basedOn w:val="Brdtekst"/>
    <w:uiPriority w:val="1"/>
    <w:semiHidden/>
    <w:qFormat/>
    <w:rsid w:val="006C4CF5"/>
    <w:pPr>
      <w:numPr>
        <w:numId w:val="2"/>
      </w:numPr>
      <w:spacing w:after="120"/>
    </w:pPr>
    <w:rPr>
      <w:szCs w:val="24"/>
    </w:rPr>
  </w:style>
  <w:style w:type="paragraph" w:customStyle="1" w:styleId="Tabelafsnit">
    <w:name w:val="Tabelafsnit"/>
    <w:basedOn w:val="Normal"/>
    <w:uiPriority w:val="1"/>
    <w:semiHidden/>
    <w:rsid w:val="006C4CF5"/>
    <w:rPr>
      <w:rFonts w:ascii="Times New Roman" w:hAnsi="Times New Roman"/>
      <w:sz w:val="24"/>
      <w:szCs w:val="24"/>
    </w:rPr>
  </w:style>
  <w:style w:type="paragraph" w:styleId="Sidehoved">
    <w:name w:val="header"/>
    <w:basedOn w:val="Normal"/>
    <w:link w:val="SidehovedTegn"/>
    <w:uiPriority w:val="99"/>
    <w:semiHidden/>
    <w:rsid w:val="006C4CF5"/>
    <w:pPr>
      <w:tabs>
        <w:tab w:val="center" w:pos="4680"/>
        <w:tab w:val="right" w:pos="9360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6C4CF5"/>
    <w:rPr>
      <w:rFonts w:ascii="Calibri" w:hAnsi="Calibri" w:cs="Calibri"/>
    </w:rPr>
  </w:style>
  <w:style w:type="paragraph" w:styleId="Sidefod">
    <w:name w:val="footer"/>
    <w:basedOn w:val="Normal"/>
    <w:link w:val="SidefodTegn"/>
    <w:uiPriority w:val="99"/>
    <w:semiHidden/>
    <w:rsid w:val="006C4CF5"/>
    <w:pPr>
      <w:tabs>
        <w:tab w:val="center" w:pos="4680"/>
        <w:tab w:val="right" w:pos="9360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6C4CF5"/>
    <w:rPr>
      <w:rFonts w:ascii="Calibri" w:hAnsi="Calibri" w:cs="Calibri"/>
    </w:rPr>
  </w:style>
  <w:style w:type="table" w:styleId="Tabel-Gitter">
    <w:name w:val="Table Grid"/>
    <w:basedOn w:val="Tabel-Normal"/>
    <w:uiPriority w:val="39"/>
    <w:rsid w:val="006C4C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Brdtekst"/>
    <w:next w:val="Normal"/>
    <w:link w:val="TitelTegn"/>
    <w:uiPriority w:val="10"/>
    <w:qFormat/>
    <w:rsid w:val="006C4CF5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elTegn">
    <w:name w:val="Titel Tegn"/>
    <w:basedOn w:val="Standardskrifttypeiafsnit"/>
    <w:link w:val="Titel"/>
    <w:uiPriority w:val="10"/>
    <w:rsid w:val="006C4CF5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Oplysninger">
    <w:name w:val="Oplysninger"/>
    <w:basedOn w:val="Brdtekst"/>
    <w:uiPriority w:val="1"/>
    <w:qFormat/>
    <w:rsid w:val="006C4CF5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oer">
    <w:name w:val="Datoer"/>
    <w:basedOn w:val="Brdtekst"/>
    <w:qFormat/>
    <w:rsid w:val="006C4CF5"/>
    <w:pPr>
      <w:kinsoku w:val="0"/>
      <w:overflowPunct w:val="0"/>
    </w:pPr>
    <w:rPr>
      <w:b/>
      <w:color w:val="000000" w:themeColor="text1"/>
      <w:sz w:val="18"/>
    </w:rPr>
  </w:style>
  <w:style w:type="character" w:styleId="Strk">
    <w:name w:val="Strong"/>
    <w:basedOn w:val="Standardskrifttypeiafsnit"/>
    <w:uiPriority w:val="22"/>
    <w:semiHidden/>
    <w:qFormat/>
    <w:rsid w:val="006C4CF5"/>
    <w:rPr>
      <w:rFonts w:ascii="Calibri" w:hAnsi="Calibri" w:cs="Calibri"/>
      <w:b/>
      <w:bCs/>
      <w:color w:val="666666" w:themeColor="accent4"/>
    </w:rPr>
  </w:style>
  <w:style w:type="character" w:styleId="Pladsholdertekst">
    <w:name w:val="Placeholder Text"/>
    <w:basedOn w:val="Standardskrifttypeiafsnit"/>
    <w:uiPriority w:val="99"/>
    <w:semiHidden/>
    <w:rsid w:val="006C4CF5"/>
    <w:rPr>
      <w:rFonts w:ascii="Calibri" w:hAnsi="Calibri" w:cs="Calibri"/>
      <w:color w:val="808080"/>
    </w:rPr>
  </w:style>
  <w:style w:type="paragraph" w:styleId="Dato">
    <w:name w:val="Date"/>
    <w:basedOn w:val="Normal"/>
    <w:next w:val="Normal"/>
    <w:link w:val="DatoTegn"/>
    <w:uiPriority w:val="99"/>
    <w:rsid w:val="006C4CF5"/>
    <w:pPr>
      <w:spacing w:line="480" w:lineRule="auto"/>
    </w:pPr>
  </w:style>
  <w:style w:type="character" w:customStyle="1" w:styleId="DatoTegn">
    <w:name w:val="Dato Tegn"/>
    <w:basedOn w:val="Standardskrifttypeiafsnit"/>
    <w:link w:val="Dato"/>
    <w:uiPriority w:val="99"/>
    <w:rsid w:val="006C4CF5"/>
    <w:rPr>
      <w:rFonts w:ascii="Calibri" w:hAnsi="Calibri" w:cs="Calibri"/>
    </w:rPr>
  </w:style>
  <w:style w:type="paragraph" w:styleId="Ingenafstand">
    <w:name w:val="No Spacing"/>
    <w:uiPriority w:val="1"/>
    <w:rsid w:val="006C4CF5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7A5676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rfaring">
    <w:name w:val="Erfaring"/>
    <w:basedOn w:val="Normal"/>
    <w:qFormat/>
    <w:rsid w:val="006C4CF5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Opstilling-punkttegn">
    <w:name w:val="List Bullet"/>
    <w:basedOn w:val="Normal"/>
    <w:uiPriority w:val="99"/>
    <w:rsid w:val="006C4CF5"/>
    <w:pPr>
      <w:numPr>
        <w:numId w:val="3"/>
      </w:numPr>
      <w:contextualSpacing/>
    </w:pPr>
  </w:style>
  <w:style w:type="paragraph" w:customStyle="1" w:styleId="Skolensnavn">
    <w:name w:val="Skolens navn"/>
    <w:basedOn w:val="Normal"/>
    <w:uiPriority w:val="1"/>
    <w:rsid w:val="006C4CF5"/>
    <w:rPr>
      <w:b/>
    </w:rPr>
  </w:style>
  <w:style w:type="character" w:customStyle="1" w:styleId="Omtal1">
    <w:name w:val="Omtal1"/>
    <w:basedOn w:val="Standardskrifttypeiafsnit"/>
    <w:uiPriority w:val="99"/>
    <w:semiHidden/>
    <w:unhideWhenUsed/>
    <w:rsid w:val="006C4CF5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Ingenoversigt"/>
    <w:uiPriority w:val="99"/>
    <w:semiHidden/>
    <w:unhideWhenUsed/>
    <w:rsid w:val="006C4CF5"/>
    <w:pPr>
      <w:numPr>
        <w:numId w:val="4"/>
      </w:numPr>
    </w:pPr>
  </w:style>
  <w:style w:type="numbering" w:styleId="1ai">
    <w:name w:val="Outline List 1"/>
    <w:basedOn w:val="Ingenoversigt"/>
    <w:uiPriority w:val="99"/>
    <w:semiHidden/>
    <w:unhideWhenUsed/>
    <w:rsid w:val="006C4CF5"/>
    <w:pPr>
      <w:numPr>
        <w:numId w:val="5"/>
      </w:numPr>
    </w:pPr>
  </w:style>
  <w:style w:type="character" w:styleId="HTML-kode">
    <w:name w:val="HTML Code"/>
    <w:basedOn w:val="Standardskrifttypeiafsnit"/>
    <w:uiPriority w:val="99"/>
    <w:semiHidden/>
    <w:unhideWhenUsed/>
    <w:rsid w:val="006C4CF5"/>
    <w:rPr>
      <w:rFonts w:ascii="Consolas" w:hAnsi="Consolas" w:cs="Calibri"/>
      <w:sz w:val="20"/>
      <w:szCs w:val="20"/>
    </w:rPr>
  </w:style>
  <w:style w:type="character" w:styleId="HTML-variabel">
    <w:name w:val="HTML Variable"/>
    <w:basedOn w:val="Standardskrifttypeiafsnit"/>
    <w:uiPriority w:val="99"/>
    <w:semiHidden/>
    <w:unhideWhenUsed/>
    <w:rsid w:val="006C4CF5"/>
    <w:rPr>
      <w:rFonts w:ascii="Calibri" w:hAnsi="Calibri" w:cs="Calibri"/>
      <w:i/>
      <w:iCs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6C4CF5"/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6C4CF5"/>
    <w:rPr>
      <w:rFonts w:ascii="Calibri" w:hAnsi="Calibri" w:cs="Calibri"/>
      <w:i/>
      <w:iCs/>
    </w:rPr>
  </w:style>
  <w:style w:type="character" w:styleId="HTML-definition">
    <w:name w:val="HTML Definition"/>
    <w:basedOn w:val="Standardskrifttypeiafsnit"/>
    <w:uiPriority w:val="99"/>
    <w:semiHidden/>
    <w:unhideWhenUsed/>
    <w:rsid w:val="006C4CF5"/>
    <w:rPr>
      <w:rFonts w:ascii="Calibri" w:hAnsi="Calibri" w:cs="Calibri"/>
      <w:i/>
      <w:iCs/>
    </w:rPr>
  </w:style>
  <w:style w:type="character" w:styleId="HTML-citat">
    <w:name w:val="HTML Cite"/>
    <w:basedOn w:val="Standardskrifttypeiafsnit"/>
    <w:uiPriority w:val="99"/>
    <w:semiHidden/>
    <w:unhideWhenUsed/>
    <w:rsid w:val="006C4CF5"/>
    <w:rPr>
      <w:rFonts w:ascii="Calibri" w:hAnsi="Calibri" w:cs="Calibri"/>
      <w:i/>
      <w:iCs/>
    </w:rPr>
  </w:style>
  <w:style w:type="character" w:styleId="HTML-skrivemaskine">
    <w:name w:val="HTML Typewriter"/>
    <w:basedOn w:val="Standardskrifttypeiafsnit"/>
    <w:uiPriority w:val="99"/>
    <w:semiHidden/>
    <w:unhideWhenUsed/>
    <w:rsid w:val="006C4CF5"/>
    <w:rPr>
      <w:rFonts w:ascii="Consolas" w:hAnsi="Consolas" w:cs="Calibri"/>
      <w:sz w:val="20"/>
      <w:szCs w:val="20"/>
    </w:rPr>
  </w:style>
  <w:style w:type="character" w:styleId="HTML-eksempel">
    <w:name w:val="HTML Sample"/>
    <w:basedOn w:val="Standardskrifttypeiafsnit"/>
    <w:uiPriority w:val="99"/>
    <w:semiHidden/>
    <w:unhideWhenUsed/>
    <w:rsid w:val="006C4CF5"/>
    <w:rPr>
      <w:rFonts w:ascii="Consolas" w:hAnsi="Consolas" w:cs="Calibri"/>
      <w:sz w:val="24"/>
      <w:szCs w:val="24"/>
    </w:rPr>
  </w:style>
  <w:style w:type="character" w:styleId="HTML-akronym">
    <w:name w:val="HTML Acronym"/>
    <w:basedOn w:val="Standardskrifttypeiafsnit"/>
    <w:uiPriority w:val="99"/>
    <w:semiHidden/>
    <w:unhideWhenUsed/>
    <w:rsid w:val="006C4CF5"/>
    <w:rPr>
      <w:rFonts w:ascii="Calibri" w:hAnsi="Calibri" w:cs="Calibri"/>
    </w:rPr>
  </w:style>
  <w:style w:type="character" w:styleId="HTML-tastatur">
    <w:name w:val="HTML Keyboard"/>
    <w:basedOn w:val="Standardskrifttypeiafsnit"/>
    <w:uiPriority w:val="99"/>
    <w:semiHidden/>
    <w:unhideWhenUsed/>
    <w:rsid w:val="006C4CF5"/>
    <w:rPr>
      <w:rFonts w:ascii="Consolas" w:hAnsi="Consolas" w:cs="Calibri"/>
      <w:sz w:val="20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6C4CF5"/>
    <w:rPr>
      <w:rFonts w:ascii="Consolas" w:hAnsi="Consolas"/>
      <w:sz w:val="20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6C4CF5"/>
    <w:rPr>
      <w:rFonts w:ascii="Consolas" w:hAnsi="Consolas" w:cs="Calibri"/>
      <w:sz w:val="20"/>
      <w:szCs w:val="20"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6C4CF5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6C4CF5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6C4CF5"/>
    <w:pPr>
      <w:spacing w:after="100"/>
      <w:ind w:left="44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6C4CF5"/>
    <w:pPr>
      <w:spacing w:after="100"/>
      <w:ind w:left="66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6C4CF5"/>
    <w:pPr>
      <w:spacing w:after="100"/>
      <w:ind w:left="88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6C4CF5"/>
    <w:pPr>
      <w:spacing w:after="100"/>
      <w:ind w:left="11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6C4CF5"/>
    <w:pPr>
      <w:spacing w:after="100"/>
      <w:ind w:left="132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6C4CF5"/>
    <w:pPr>
      <w:spacing w:after="100"/>
      <w:ind w:left="154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6C4CF5"/>
    <w:pPr>
      <w:spacing w:after="100"/>
      <w:ind w:left="1760"/>
    </w:p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6C4CF5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Svaghenvisning">
    <w:name w:val="Subtle Reference"/>
    <w:basedOn w:val="Standardskrifttypeiafsnit"/>
    <w:uiPriority w:val="31"/>
    <w:semiHidden/>
    <w:rsid w:val="006C4CF5"/>
    <w:rPr>
      <w:rFonts w:ascii="Calibri" w:hAnsi="Calibri" w:cs="Calibri"/>
      <w:smallCaps/>
      <w:color w:val="5A5A5A" w:themeColor="text1" w:themeTint="A5"/>
    </w:rPr>
  </w:style>
  <w:style w:type="character" w:styleId="Svagfremhvning">
    <w:name w:val="Subtle Emphasis"/>
    <w:basedOn w:val="Standardskrifttypeiafsnit"/>
    <w:uiPriority w:val="19"/>
    <w:semiHidden/>
    <w:rsid w:val="006C4CF5"/>
    <w:rPr>
      <w:rFonts w:ascii="Calibri" w:hAnsi="Calibri" w:cs="Calibri"/>
      <w:i/>
      <w:iCs/>
      <w:color w:val="404040" w:themeColor="text1" w:themeTint="BF"/>
    </w:rPr>
  </w:style>
  <w:style w:type="table" w:styleId="Tabel-Professionel">
    <w:name w:val="Table Professional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e1">
    <w:name w:val="Medium List 1"/>
    <w:basedOn w:val="Tabel-Normal"/>
    <w:uiPriority w:val="65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65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e1-fremhvningsfarve2">
    <w:name w:val="Medium List 1 Accent 2"/>
    <w:basedOn w:val="Tabel-Normal"/>
    <w:uiPriority w:val="65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e2">
    <w:name w:val="Medium List 2"/>
    <w:basedOn w:val="Tabel-Normal"/>
    <w:uiPriority w:val="66"/>
    <w:semiHidden/>
    <w:unhideWhenUsed/>
    <w:rsid w:val="006C4CF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semiHidden/>
    <w:unhideWhenUsed/>
    <w:rsid w:val="006C4CF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semiHidden/>
    <w:unhideWhenUsed/>
    <w:rsid w:val="006C4CF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semiHidden/>
    <w:unhideWhenUsed/>
    <w:rsid w:val="006C4CF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semiHidden/>
    <w:unhideWhenUsed/>
    <w:rsid w:val="006C4CF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semiHidden/>
    <w:unhideWhenUsed/>
    <w:rsid w:val="006C4CF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semiHidden/>
    <w:unhideWhenUsed/>
    <w:rsid w:val="006C4CF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semiHidden/>
    <w:unhideWhenUsed/>
    <w:rsid w:val="006C4CF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63"/>
    <w:semiHidden/>
    <w:unhideWhenUsed/>
    <w:rsid w:val="006C4CF5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semiHidden/>
    <w:unhideWhenUsed/>
    <w:rsid w:val="006C4CF5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semiHidden/>
    <w:unhideWhenUsed/>
    <w:rsid w:val="006C4CF5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semiHidden/>
    <w:unhideWhenUsed/>
    <w:rsid w:val="006C4CF5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semiHidden/>
    <w:unhideWhenUsed/>
    <w:rsid w:val="006C4CF5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semiHidden/>
    <w:unhideWhenUsed/>
    <w:rsid w:val="006C4CF5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semiHidden/>
    <w:unhideWhenUsed/>
    <w:rsid w:val="006C4CF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64"/>
    <w:semiHidden/>
    <w:unhideWhenUsed/>
    <w:rsid w:val="006C4CF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semiHidden/>
    <w:unhideWhenUsed/>
    <w:rsid w:val="006C4CF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semiHidden/>
    <w:unhideWhenUsed/>
    <w:rsid w:val="006C4CF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semiHidden/>
    <w:unhideWhenUsed/>
    <w:rsid w:val="006C4CF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semiHidden/>
    <w:unhideWhenUsed/>
    <w:rsid w:val="006C4CF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semiHidden/>
    <w:unhideWhenUsed/>
    <w:rsid w:val="006C4CF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itter1">
    <w:name w:val="Medium Grid 1"/>
    <w:basedOn w:val="Tabel-Normal"/>
    <w:uiPriority w:val="67"/>
    <w:semiHidden/>
    <w:unhideWhenUsed/>
    <w:rsid w:val="006C4CF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semiHidden/>
    <w:unhideWhenUsed/>
    <w:rsid w:val="006C4CF5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semiHidden/>
    <w:unhideWhenUsed/>
    <w:rsid w:val="006C4CF5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semiHidden/>
    <w:unhideWhenUsed/>
    <w:rsid w:val="006C4CF5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semiHidden/>
    <w:unhideWhenUsed/>
    <w:rsid w:val="006C4CF5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semiHidden/>
    <w:unhideWhenUsed/>
    <w:rsid w:val="006C4CF5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semiHidden/>
    <w:unhideWhenUsed/>
    <w:rsid w:val="006C4CF5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itter2">
    <w:name w:val="Medium Grid 2"/>
    <w:basedOn w:val="Tabel-Normal"/>
    <w:uiPriority w:val="68"/>
    <w:semiHidden/>
    <w:unhideWhenUsed/>
    <w:rsid w:val="006C4CF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semiHidden/>
    <w:unhideWhenUsed/>
    <w:rsid w:val="006C4CF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semiHidden/>
    <w:unhideWhenUsed/>
    <w:rsid w:val="006C4CF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semiHidden/>
    <w:unhideWhenUsed/>
    <w:rsid w:val="006C4CF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semiHidden/>
    <w:unhideWhenUsed/>
    <w:rsid w:val="006C4CF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semiHidden/>
    <w:unhideWhenUsed/>
    <w:rsid w:val="006C4CF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semiHidden/>
    <w:unhideWhenUsed/>
    <w:rsid w:val="006C4CF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semiHidden/>
    <w:unhideWhenUsed/>
    <w:rsid w:val="006C4CF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semiHidden/>
    <w:unhideWhenUsed/>
    <w:rsid w:val="006C4CF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semiHidden/>
    <w:unhideWhenUsed/>
    <w:rsid w:val="006C4CF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semiHidden/>
    <w:unhideWhenUsed/>
    <w:rsid w:val="006C4CF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semiHidden/>
    <w:unhideWhenUsed/>
    <w:rsid w:val="006C4CF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semiHidden/>
    <w:unhideWhenUsed/>
    <w:rsid w:val="006C4CF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semiHidden/>
    <w:unhideWhenUsed/>
    <w:rsid w:val="006C4CF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">
    <w:name w:val="Bibliography"/>
    <w:basedOn w:val="Normal"/>
    <w:next w:val="Normal"/>
    <w:uiPriority w:val="37"/>
    <w:semiHidden/>
    <w:unhideWhenUsed/>
    <w:rsid w:val="006C4CF5"/>
  </w:style>
  <w:style w:type="character" w:styleId="Bogenstitel">
    <w:name w:val="Book Title"/>
    <w:basedOn w:val="Standardskrifttypeiafsnit"/>
    <w:uiPriority w:val="33"/>
    <w:semiHidden/>
    <w:rsid w:val="006C4CF5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Standardskrifttypeiafsnit"/>
    <w:uiPriority w:val="99"/>
    <w:semiHidden/>
    <w:unhideWhenUsed/>
    <w:rsid w:val="006C4CF5"/>
    <w:rPr>
      <w:rFonts w:ascii="Calibri" w:hAnsi="Calibri" w:cs="Calibri"/>
      <w:color w:val="2B579A"/>
      <w:shd w:val="clear" w:color="auto" w:fill="E1DFDD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6C4CF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6C4CF5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-Elegant">
    <w:name w:val="Table Elegant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6C4CF5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6C4CF5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6C4CF5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6C4CF5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6C4CF5"/>
    <w:pPr>
      <w:ind w:left="1800" w:hanging="360"/>
      <w:contextualSpacing/>
    </w:pPr>
  </w:style>
  <w:style w:type="table" w:styleId="Tabel-Liste1">
    <w:name w:val="Table List 1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Opstilling-forts">
    <w:name w:val="List Continue"/>
    <w:basedOn w:val="Normal"/>
    <w:uiPriority w:val="99"/>
    <w:semiHidden/>
    <w:unhideWhenUsed/>
    <w:rsid w:val="006C4CF5"/>
    <w:pPr>
      <w:spacing w:after="120"/>
      <w:ind w:left="360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6C4CF5"/>
    <w:pPr>
      <w:spacing w:after="120"/>
      <w:ind w:left="720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6C4CF5"/>
    <w:pPr>
      <w:spacing w:after="120"/>
      <w:ind w:left="1080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6C4CF5"/>
    <w:pPr>
      <w:spacing w:after="120"/>
      <w:ind w:left="1440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6C4CF5"/>
    <w:pPr>
      <w:spacing w:after="120"/>
      <w:ind w:left="1800"/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6C4CF5"/>
    <w:pPr>
      <w:numPr>
        <w:numId w:val="6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6C4CF5"/>
    <w:pPr>
      <w:numPr>
        <w:numId w:val="7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6C4CF5"/>
    <w:pPr>
      <w:numPr>
        <w:numId w:val="8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6C4CF5"/>
    <w:pPr>
      <w:numPr>
        <w:numId w:val="9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6C4CF5"/>
    <w:pPr>
      <w:numPr>
        <w:numId w:val="10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6C4CF5"/>
    <w:pPr>
      <w:numPr>
        <w:numId w:val="11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6C4CF5"/>
    <w:pPr>
      <w:numPr>
        <w:numId w:val="12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6C4CF5"/>
    <w:pPr>
      <w:numPr>
        <w:numId w:val="13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6C4CF5"/>
    <w:pPr>
      <w:numPr>
        <w:numId w:val="14"/>
      </w:numPr>
      <w:contextualSpacing/>
    </w:pPr>
  </w:style>
  <w:style w:type="paragraph" w:styleId="Undertitel">
    <w:name w:val="Subtitle"/>
    <w:basedOn w:val="Normal"/>
    <w:next w:val="Normal"/>
    <w:link w:val="UndertitelTegn"/>
    <w:uiPriority w:val="11"/>
    <w:semiHidden/>
    <w:rsid w:val="006C4CF5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semiHidden/>
    <w:rsid w:val="006C4CF5"/>
    <w:rPr>
      <w:rFonts w:ascii="Calibri" w:hAnsi="Calibri" w:cs="Calibri"/>
      <w:color w:val="5A5A5A" w:themeColor="text1" w:themeTint="A5"/>
      <w:spacing w:val="15"/>
    </w:rPr>
  </w:style>
  <w:style w:type="table" w:styleId="Tabel-Klassisk1">
    <w:name w:val="Table Classic 1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overfigurer">
    <w:name w:val="table of figures"/>
    <w:basedOn w:val="Normal"/>
    <w:next w:val="Normal"/>
    <w:uiPriority w:val="99"/>
    <w:semiHidden/>
    <w:unhideWhenUsed/>
    <w:rsid w:val="006C4CF5"/>
  </w:style>
  <w:style w:type="paragraph" w:styleId="Makrotekst">
    <w:name w:val="macro"/>
    <w:link w:val="MakrotekstTegn"/>
    <w:uiPriority w:val="99"/>
    <w:semiHidden/>
    <w:unhideWhenUsed/>
    <w:rsid w:val="006C4CF5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6C4CF5"/>
    <w:rPr>
      <w:rFonts w:ascii="Consolas" w:hAnsi="Consolas" w:cs="Calibri"/>
      <w:sz w:val="20"/>
      <w:szCs w:val="20"/>
    </w:rPr>
  </w:style>
  <w:style w:type="paragraph" w:styleId="Afsenderadresse">
    <w:name w:val="envelope return"/>
    <w:basedOn w:val="Normal"/>
    <w:uiPriority w:val="99"/>
    <w:semiHidden/>
    <w:unhideWhenUsed/>
    <w:rsid w:val="006C4CF5"/>
    <w:rPr>
      <w:rFonts w:ascii="Corbel" w:eastAsiaTheme="majorEastAsia" w:hAnsi="Corbel" w:cstheme="majorBidi"/>
      <w:sz w:val="20"/>
      <w:szCs w:val="20"/>
    </w:rPr>
  </w:style>
  <w:style w:type="character" w:styleId="Slutnotehenvisning">
    <w:name w:val="endnote reference"/>
    <w:basedOn w:val="Standardskrifttypeiafsnit"/>
    <w:uiPriority w:val="99"/>
    <w:semiHidden/>
    <w:unhideWhenUsed/>
    <w:rsid w:val="006C4CF5"/>
    <w:rPr>
      <w:rFonts w:ascii="Calibri" w:hAnsi="Calibri" w:cs="Calibri"/>
      <w:vertAlign w:val="superscript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6C4CF5"/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6C4CF5"/>
    <w:rPr>
      <w:rFonts w:ascii="Calibri" w:hAnsi="Calibri" w:cs="Calibri"/>
      <w:sz w:val="20"/>
      <w:szCs w:val="20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6C4CF5"/>
    <w:pPr>
      <w:ind w:left="220" w:hanging="220"/>
    </w:pPr>
  </w:style>
  <w:style w:type="paragraph" w:styleId="Citatoverskrift">
    <w:name w:val="toa heading"/>
    <w:basedOn w:val="Normal"/>
    <w:next w:val="Normal"/>
    <w:uiPriority w:val="99"/>
    <w:semiHidden/>
    <w:unhideWhenUsed/>
    <w:rsid w:val="006C4CF5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t">
    <w:name w:val="Quote"/>
    <w:basedOn w:val="Normal"/>
    <w:next w:val="Normal"/>
    <w:link w:val="CitatTegn"/>
    <w:uiPriority w:val="29"/>
    <w:semiHidden/>
    <w:rsid w:val="006C4CF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semiHidden/>
    <w:rsid w:val="006C4CF5"/>
    <w:rPr>
      <w:rFonts w:ascii="Calibri" w:hAnsi="Calibri" w:cs="Calibri"/>
      <w:i/>
      <w:iCs/>
      <w:color w:val="404040" w:themeColor="text1" w:themeTint="BF"/>
    </w:rPr>
  </w:style>
  <w:style w:type="character" w:styleId="Fremhv">
    <w:name w:val="Emphasis"/>
    <w:basedOn w:val="Standardskrifttypeiafsnit"/>
    <w:uiPriority w:val="20"/>
    <w:semiHidden/>
    <w:rsid w:val="006C4CF5"/>
    <w:rPr>
      <w:rFonts w:ascii="Calibri" w:hAnsi="Calibri" w:cs="Calibri"/>
      <w:i/>
      <w:iCs/>
    </w:rPr>
  </w:style>
  <w:style w:type="table" w:styleId="Farvetliste">
    <w:name w:val="Colorful List"/>
    <w:basedOn w:val="Tabel-Normal"/>
    <w:uiPriority w:val="72"/>
    <w:semiHidden/>
    <w:unhideWhenUsed/>
    <w:rsid w:val="006C4CF5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semiHidden/>
    <w:unhideWhenUsed/>
    <w:rsid w:val="006C4CF5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semiHidden/>
    <w:unhideWhenUsed/>
    <w:rsid w:val="006C4CF5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semiHidden/>
    <w:unhideWhenUsed/>
    <w:rsid w:val="006C4CF5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semiHidden/>
    <w:unhideWhenUsed/>
    <w:rsid w:val="006C4CF5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semiHidden/>
    <w:unhideWhenUsed/>
    <w:rsid w:val="006C4CF5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semiHidden/>
    <w:unhideWhenUsed/>
    <w:rsid w:val="006C4CF5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-Farvet1">
    <w:name w:val="Table Colorful 1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arvetskygge">
    <w:name w:val="Colorful Shading"/>
    <w:basedOn w:val="Tabel-Normal"/>
    <w:uiPriority w:val="71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gitter">
    <w:name w:val="Colorful Grid"/>
    <w:basedOn w:val="Tabel-Normal"/>
    <w:uiPriority w:val="73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6C4CF5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6C4CF5"/>
    <w:rPr>
      <w:rFonts w:ascii="Calibri" w:hAnsi="Calibri" w:cs="Calibri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6C4CF5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6C4CF5"/>
    <w:rPr>
      <w:rFonts w:ascii="Calibri" w:hAnsi="Calibri" w:cs="Calibri"/>
      <w:b/>
      <w:bCs/>
      <w:sz w:val="20"/>
      <w:szCs w:val="20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6C4CF5"/>
    <w:rPr>
      <w:rFonts w:ascii="Calibri" w:hAnsi="Calibri" w:cs="Calibri"/>
      <w:sz w:val="16"/>
      <w:szCs w:val="16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C4CF5"/>
    <w:rPr>
      <w:rFonts w:ascii="Microsoft YaHei UI" w:eastAsia="Microsoft YaHei UI" w:hAnsi="Microsoft YaHei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C4CF5"/>
    <w:rPr>
      <w:rFonts w:ascii="Microsoft YaHei UI" w:eastAsia="Microsoft YaHei UI" w:hAnsi="Microsoft YaHei UI" w:cs="Calibri"/>
      <w:sz w:val="18"/>
      <w:szCs w:val="18"/>
    </w:rPr>
  </w:style>
  <w:style w:type="paragraph" w:styleId="Modtageradresse">
    <w:name w:val="envelope address"/>
    <w:basedOn w:val="Normal"/>
    <w:uiPriority w:val="99"/>
    <w:semiHidden/>
    <w:unhideWhenUsed/>
    <w:rsid w:val="006C4CF5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ktekst">
    <w:name w:val="Block Text"/>
    <w:basedOn w:val="Normal"/>
    <w:uiPriority w:val="99"/>
    <w:semiHidden/>
    <w:unhideWhenUsed/>
    <w:rsid w:val="006C4CF5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6C4CF5"/>
    <w:rPr>
      <w:rFonts w:ascii="Microsoft YaHei UI" w:eastAsia="Microsoft YaHei UI" w:hAnsi="Microsoft YaHei UI"/>
      <w:sz w:val="18"/>
      <w:szCs w:val="18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6C4CF5"/>
    <w:rPr>
      <w:rFonts w:ascii="Microsoft YaHei UI" w:eastAsia="Microsoft YaHei UI" w:hAnsi="Microsoft YaHei UI" w:cs="Calibri"/>
      <w:sz w:val="18"/>
      <w:szCs w:val="18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6C4CF5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6C4CF5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6C4CF5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6C4CF5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6C4CF5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6C4CF5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6C4CF5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kelSektion">
    <w:name w:val="Outline List 3"/>
    <w:basedOn w:val="Ingenoversigt"/>
    <w:uiPriority w:val="99"/>
    <w:semiHidden/>
    <w:unhideWhenUsed/>
    <w:rsid w:val="006C4CF5"/>
    <w:pPr>
      <w:numPr>
        <w:numId w:val="15"/>
      </w:numPr>
    </w:pPr>
  </w:style>
  <w:style w:type="table" w:styleId="Almindeligtabel1">
    <w:name w:val="Plain Table 1"/>
    <w:basedOn w:val="Tabel-Normal"/>
    <w:uiPriority w:val="41"/>
    <w:rsid w:val="006C4CF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2">
    <w:name w:val="Plain Table 2"/>
    <w:basedOn w:val="Tabel-Normal"/>
    <w:uiPriority w:val="42"/>
    <w:rsid w:val="006C4CF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lmindeligtabel3">
    <w:name w:val="Plain Table 3"/>
    <w:basedOn w:val="Tabel-Normal"/>
    <w:uiPriority w:val="43"/>
    <w:rsid w:val="006C4CF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Almindeligtabel4">
    <w:name w:val="Plain Table 4"/>
    <w:basedOn w:val="Tabel-Normal"/>
    <w:uiPriority w:val="44"/>
    <w:rsid w:val="006C4CF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5">
    <w:name w:val="Plain Table 5"/>
    <w:basedOn w:val="Tabel-Normal"/>
    <w:uiPriority w:val="45"/>
    <w:rsid w:val="006C4CF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Kraftighenvisning">
    <w:name w:val="Intense Reference"/>
    <w:basedOn w:val="Standardskrifttypeiafsnit"/>
    <w:uiPriority w:val="32"/>
    <w:semiHidden/>
    <w:rsid w:val="006C4CF5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Strktcitat">
    <w:name w:val="Intense Quote"/>
    <w:basedOn w:val="Normal"/>
    <w:next w:val="Normal"/>
    <w:link w:val="StrktcitatTegn"/>
    <w:uiPriority w:val="30"/>
    <w:semiHidden/>
    <w:rsid w:val="006C4CF5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semiHidden/>
    <w:rsid w:val="006C4CF5"/>
    <w:rPr>
      <w:rFonts w:ascii="Calibri" w:hAnsi="Calibri" w:cs="Calibri"/>
      <w:i/>
      <w:iCs/>
      <w:color w:val="2C567A" w:themeColor="accent1"/>
    </w:rPr>
  </w:style>
  <w:style w:type="character" w:styleId="Kraftigfremhvning">
    <w:name w:val="Intense Emphasis"/>
    <w:basedOn w:val="Standardskrifttypeiafsnit"/>
    <w:uiPriority w:val="21"/>
    <w:semiHidden/>
    <w:rsid w:val="006C4CF5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6C4CF5"/>
    <w:rPr>
      <w:rFonts w:ascii="Times New Roman" w:hAnsi="Times New Roman"/>
      <w:sz w:val="24"/>
      <w:szCs w:val="24"/>
    </w:rPr>
  </w:style>
  <w:style w:type="character" w:customStyle="1" w:styleId="SmartHyperlink1">
    <w:name w:val="Smart Hyperlink1"/>
    <w:basedOn w:val="Standardskrifttypeiafsnit"/>
    <w:uiPriority w:val="99"/>
    <w:semiHidden/>
    <w:unhideWhenUsed/>
    <w:rsid w:val="006C4CF5"/>
    <w:rPr>
      <w:rFonts w:ascii="Calibri" w:hAnsi="Calibri" w:cs="Calibri"/>
      <w:u w:val="dotted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6C4CF5"/>
    <w:rPr>
      <w:rFonts w:ascii="Calibri" w:hAnsi="Calibri" w:cs="Calibri"/>
      <w:color w:val="605E5C"/>
      <w:shd w:val="clear" w:color="auto" w:fill="E1DFDD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6C4CF5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6C4CF5"/>
    <w:rPr>
      <w:rFonts w:ascii="Calibri" w:hAnsi="Calibri" w:cs="Calibri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6C4CF5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6C4CF5"/>
    <w:rPr>
      <w:rFonts w:ascii="Calibri" w:hAnsi="Calibri" w:cs="Calibri"/>
      <w:sz w:val="16"/>
      <w:szCs w:val="16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6C4CF5"/>
    <w:pPr>
      <w:spacing w:after="120"/>
      <w:ind w:left="360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6C4CF5"/>
    <w:rPr>
      <w:rFonts w:ascii="Calibri" w:hAnsi="Calibri" w:cs="Calibri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6C4CF5"/>
    <w:pPr>
      <w:spacing w:after="120" w:line="480" w:lineRule="auto"/>
      <w:ind w:left="360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6C4CF5"/>
    <w:rPr>
      <w:rFonts w:ascii="Calibri" w:hAnsi="Calibri" w:cs="Calibri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6C4CF5"/>
    <w:pPr>
      <w:spacing w:after="120"/>
      <w:ind w:left="360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6C4CF5"/>
    <w:rPr>
      <w:rFonts w:ascii="Calibri" w:hAnsi="Calibri" w:cs="Calibri"/>
      <w:sz w:val="16"/>
      <w:szCs w:val="16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6C4CF5"/>
    <w:pPr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6C4CF5"/>
    <w:rPr>
      <w:rFonts w:ascii="Calibri" w:hAnsi="Calibri" w:cs="Calibri"/>
      <w:sz w:val="20"/>
      <w:szCs w:val="20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6C4CF5"/>
    <w:pPr>
      <w:spacing w:after="0"/>
      <w:ind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6C4CF5"/>
    <w:rPr>
      <w:rFonts w:ascii="Calibri" w:hAnsi="Calibri" w:cs="Calibri"/>
    </w:rPr>
  </w:style>
  <w:style w:type="paragraph" w:styleId="Normalindrykning">
    <w:name w:val="Normal Indent"/>
    <w:basedOn w:val="Normal"/>
    <w:uiPriority w:val="99"/>
    <w:semiHidden/>
    <w:unhideWhenUsed/>
    <w:rsid w:val="006C4CF5"/>
    <w:pPr>
      <w:ind w:left="720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6C4CF5"/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6C4CF5"/>
    <w:rPr>
      <w:rFonts w:ascii="Calibri" w:hAnsi="Calibri" w:cs="Calibri"/>
    </w:rPr>
  </w:style>
  <w:style w:type="table" w:styleId="Tabel-Moderne">
    <w:name w:val="Table Contemporary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ysliste">
    <w:name w:val="Light List"/>
    <w:basedOn w:val="Tabel-Normal"/>
    <w:uiPriority w:val="61"/>
    <w:semiHidden/>
    <w:unhideWhenUsed/>
    <w:rsid w:val="006C4CF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61"/>
    <w:semiHidden/>
    <w:unhideWhenUsed/>
    <w:rsid w:val="006C4CF5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ysliste-fremhvningsfarve2">
    <w:name w:val="Light List Accent 2"/>
    <w:basedOn w:val="Tabel-Normal"/>
    <w:uiPriority w:val="61"/>
    <w:semiHidden/>
    <w:unhideWhenUsed/>
    <w:rsid w:val="006C4CF5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semiHidden/>
    <w:unhideWhenUsed/>
    <w:rsid w:val="006C4CF5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semiHidden/>
    <w:unhideWhenUsed/>
    <w:rsid w:val="006C4CF5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semiHidden/>
    <w:unhideWhenUsed/>
    <w:rsid w:val="006C4CF5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semiHidden/>
    <w:unhideWhenUsed/>
    <w:rsid w:val="006C4CF5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ysskygge">
    <w:name w:val="Light Shading"/>
    <w:basedOn w:val="Tabel-Normal"/>
    <w:uiPriority w:val="60"/>
    <w:semiHidden/>
    <w:unhideWhenUsed/>
    <w:rsid w:val="006C4CF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60"/>
    <w:semiHidden/>
    <w:unhideWhenUsed/>
    <w:rsid w:val="006C4CF5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ysskygge-fremhvningsfarve2">
    <w:name w:val="Light Shading Accent 2"/>
    <w:basedOn w:val="Tabel-Normal"/>
    <w:uiPriority w:val="60"/>
    <w:semiHidden/>
    <w:unhideWhenUsed/>
    <w:rsid w:val="006C4CF5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semiHidden/>
    <w:unhideWhenUsed/>
    <w:rsid w:val="006C4CF5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semiHidden/>
    <w:unhideWhenUsed/>
    <w:rsid w:val="006C4CF5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semiHidden/>
    <w:unhideWhenUsed/>
    <w:rsid w:val="006C4CF5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semiHidden/>
    <w:unhideWhenUsed/>
    <w:rsid w:val="006C4CF5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Lystgitter">
    <w:name w:val="Light Grid"/>
    <w:basedOn w:val="Tabel-Normal"/>
    <w:uiPriority w:val="62"/>
    <w:semiHidden/>
    <w:unhideWhenUsed/>
    <w:rsid w:val="006C4CF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62"/>
    <w:semiHidden/>
    <w:unhideWhenUsed/>
    <w:rsid w:val="006C4CF5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ystgitter-fremhvningsfarve2">
    <w:name w:val="Light Grid Accent 2"/>
    <w:basedOn w:val="Tabel-Normal"/>
    <w:uiPriority w:val="62"/>
    <w:semiHidden/>
    <w:unhideWhenUsed/>
    <w:rsid w:val="006C4CF5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semiHidden/>
    <w:unhideWhenUsed/>
    <w:rsid w:val="006C4CF5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semiHidden/>
    <w:unhideWhenUsed/>
    <w:rsid w:val="006C4CF5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semiHidden/>
    <w:unhideWhenUsed/>
    <w:rsid w:val="006C4CF5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semiHidden/>
    <w:unhideWhenUsed/>
    <w:rsid w:val="006C4CF5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Mrkliste">
    <w:name w:val="Dark List"/>
    <w:basedOn w:val="Tabel-Normal"/>
    <w:uiPriority w:val="70"/>
    <w:semiHidden/>
    <w:unhideWhenUsed/>
    <w:rsid w:val="006C4CF5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semiHidden/>
    <w:unhideWhenUsed/>
    <w:rsid w:val="006C4CF5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semiHidden/>
    <w:unhideWhenUsed/>
    <w:rsid w:val="006C4CF5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semiHidden/>
    <w:unhideWhenUsed/>
    <w:rsid w:val="006C4CF5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semiHidden/>
    <w:unhideWhenUsed/>
    <w:rsid w:val="006C4CF5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semiHidden/>
    <w:unhideWhenUsed/>
    <w:rsid w:val="006C4CF5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semiHidden/>
    <w:unhideWhenUsed/>
    <w:rsid w:val="006C4CF5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Listetabel1-lys">
    <w:name w:val="List Table 1 Light"/>
    <w:basedOn w:val="Tabel-Normal"/>
    <w:uiPriority w:val="46"/>
    <w:rsid w:val="006C4CF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1-lys-farve1">
    <w:name w:val="List Table 1 Light Accent 1"/>
    <w:basedOn w:val="Tabel-Normal"/>
    <w:uiPriority w:val="46"/>
    <w:rsid w:val="006C4CF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el1-lys-farve2">
    <w:name w:val="List Table 1 Light Accent 2"/>
    <w:basedOn w:val="Tabel-Normal"/>
    <w:uiPriority w:val="46"/>
    <w:rsid w:val="006C4CF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el1-lys-farve3">
    <w:name w:val="List Table 1 Light Accent 3"/>
    <w:basedOn w:val="Tabel-Normal"/>
    <w:uiPriority w:val="46"/>
    <w:rsid w:val="006C4CF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el1-lys-farve4">
    <w:name w:val="List Table 1 Light Accent 4"/>
    <w:basedOn w:val="Tabel-Normal"/>
    <w:uiPriority w:val="46"/>
    <w:rsid w:val="006C4CF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el1-lys-farve5">
    <w:name w:val="List Table 1 Light Accent 5"/>
    <w:basedOn w:val="Tabel-Normal"/>
    <w:uiPriority w:val="46"/>
    <w:rsid w:val="006C4CF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el1-lys-farve6">
    <w:name w:val="List Table 1 Light Accent 6"/>
    <w:basedOn w:val="Tabel-Normal"/>
    <w:uiPriority w:val="46"/>
    <w:rsid w:val="006C4CF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el2">
    <w:name w:val="List Table 2"/>
    <w:basedOn w:val="Tabel-Normal"/>
    <w:uiPriority w:val="47"/>
    <w:rsid w:val="006C4CF5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2-farve1">
    <w:name w:val="List Table 2 Accent 1"/>
    <w:basedOn w:val="Tabel-Normal"/>
    <w:uiPriority w:val="47"/>
    <w:rsid w:val="006C4CF5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el2-farve2">
    <w:name w:val="List Table 2 Accent 2"/>
    <w:basedOn w:val="Tabel-Normal"/>
    <w:uiPriority w:val="47"/>
    <w:rsid w:val="006C4CF5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el2-farve3">
    <w:name w:val="List Table 2 Accent 3"/>
    <w:basedOn w:val="Tabel-Normal"/>
    <w:uiPriority w:val="47"/>
    <w:rsid w:val="006C4CF5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el2-farve4">
    <w:name w:val="List Table 2 Accent 4"/>
    <w:basedOn w:val="Tabel-Normal"/>
    <w:uiPriority w:val="47"/>
    <w:rsid w:val="006C4CF5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el2-farve5">
    <w:name w:val="List Table 2 Accent 5"/>
    <w:basedOn w:val="Tabel-Normal"/>
    <w:uiPriority w:val="47"/>
    <w:rsid w:val="006C4CF5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el2-farve6">
    <w:name w:val="List Table 2 Accent 6"/>
    <w:basedOn w:val="Tabel-Normal"/>
    <w:uiPriority w:val="47"/>
    <w:rsid w:val="006C4CF5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el3">
    <w:name w:val="List Table 3"/>
    <w:basedOn w:val="Tabel-Normal"/>
    <w:uiPriority w:val="48"/>
    <w:rsid w:val="006C4CF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3-farve1">
    <w:name w:val="List Table 3 Accent 1"/>
    <w:basedOn w:val="Tabel-Normal"/>
    <w:uiPriority w:val="48"/>
    <w:rsid w:val="006C4CF5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etabel3-farve2">
    <w:name w:val="List Table 3 Accent 2"/>
    <w:basedOn w:val="Tabel-Normal"/>
    <w:uiPriority w:val="48"/>
    <w:rsid w:val="006C4CF5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etabel3-farve3">
    <w:name w:val="List Table 3 Accent 3"/>
    <w:basedOn w:val="Tabel-Normal"/>
    <w:uiPriority w:val="48"/>
    <w:rsid w:val="006C4CF5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etabel3-farve4">
    <w:name w:val="List Table 3 Accent 4"/>
    <w:basedOn w:val="Tabel-Normal"/>
    <w:uiPriority w:val="48"/>
    <w:rsid w:val="006C4CF5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etabel3-farve5">
    <w:name w:val="List Table 3 Accent 5"/>
    <w:basedOn w:val="Tabel-Normal"/>
    <w:uiPriority w:val="48"/>
    <w:rsid w:val="006C4CF5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etabel3-farve6">
    <w:name w:val="List Table 3 Accent 6"/>
    <w:basedOn w:val="Tabel-Normal"/>
    <w:uiPriority w:val="48"/>
    <w:rsid w:val="006C4CF5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etabel4">
    <w:name w:val="List Table 4"/>
    <w:basedOn w:val="Tabel-Normal"/>
    <w:uiPriority w:val="49"/>
    <w:rsid w:val="006C4CF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4-farve1">
    <w:name w:val="List Table 4 Accent 1"/>
    <w:basedOn w:val="Tabel-Normal"/>
    <w:uiPriority w:val="49"/>
    <w:rsid w:val="006C4CF5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el4-farve2">
    <w:name w:val="List Table 4 Accent 2"/>
    <w:basedOn w:val="Tabel-Normal"/>
    <w:uiPriority w:val="49"/>
    <w:rsid w:val="006C4CF5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el4-farve3">
    <w:name w:val="List Table 4 Accent 3"/>
    <w:basedOn w:val="Tabel-Normal"/>
    <w:uiPriority w:val="49"/>
    <w:rsid w:val="006C4CF5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el4-farve4">
    <w:name w:val="List Table 4 Accent 4"/>
    <w:basedOn w:val="Tabel-Normal"/>
    <w:uiPriority w:val="49"/>
    <w:rsid w:val="006C4CF5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el4-farve5">
    <w:name w:val="List Table 4 Accent 5"/>
    <w:basedOn w:val="Tabel-Normal"/>
    <w:uiPriority w:val="49"/>
    <w:rsid w:val="006C4CF5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el4-farve6">
    <w:name w:val="List Table 4 Accent 6"/>
    <w:basedOn w:val="Tabel-Normal"/>
    <w:uiPriority w:val="49"/>
    <w:rsid w:val="006C4CF5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el5-mrk">
    <w:name w:val="List Table 5 Dark"/>
    <w:basedOn w:val="Tabel-Normal"/>
    <w:uiPriority w:val="50"/>
    <w:rsid w:val="006C4CF5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1">
    <w:name w:val="List Table 5 Dark Accent 1"/>
    <w:basedOn w:val="Tabel-Normal"/>
    <w:uiPriority w:val="50"/>
    <w:rsid w:val="006C4CF5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2">
    <w:name w:val="List Table 5 Dark Accent 2"/>
    <w:basedOn w:val="Tabel-Normal"/>
    <w:uiPriority w:val="50"/>
    <w:rsid w:val="006C4CF5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3">
    <w:name w:val="List Table 5 Dark Accent 3"/>
    <w:basedOn w:val="Tabel-Normal"/>
    <w:uiPriority w:val="50"/>
    <w:rsid w:val="006C4CF5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4">
    <w:name w:val="List Table 5 Dark Accent 4"/>
    <w:basedOn w:val="Tabel-Normal"/>
    <w:uiPriority w:val="50"/>
    <w:rsid w:val="006C4CF5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5">
    <w:name w:val="List Table 5 Dark Accent 5"/>
    <w:basedOn w:val="Tabel-Normal"/>
    <w:uiPriority w:val="50"/>
    <w:rsid w:val="006C4CF5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6">
    <w:name w:val="List Table 5 Dark Accent 6"/>
    <w:basedOn w:val="Tabel-Normal"/>
    <w:uiPriority w:val="50"/>
    <w:rsid w:val="006C4CF5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6-farverig">
    <w:name w:val="List Table 6 Colorful"/>
    <w:basedOn w:val="Tabel-Normal"/>
    <w:uiPriority w:val="51"/>
    <w:rsid w:val="006C4CF5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6-farverig-farve1">
    <w:name w:val="List Table 6 Colorful Accent 1"/>
    <w:basedOn w:val="Tabel-Normal"/>
    <w:uiPriority w:val="51"/>
    <w:rsid w:val="006C4CF5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el6-farverig-farve2">
    <w:name w:val="List Table 6 Colorful Accent 2"/>
    <w:basedOn w:val="Tabel-Normal"/>
    <w:uiPriority w:val="51"/>
    <w:rsid w:val="006C4CF5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el6-farverig-farve3">
    <w:name w:val="List Table 6 Colorful Accent 3"/>
    <w:basedOn w:val="Tabel-Normal"/>
    <w:uiPriority w:val="51"/>
    <w:rsid w:val="006C4CF5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el6-farverig-farve4">
    <w:name w:val="List Table 6 Colorful Accent 4"/>
    <w:basedOn w:val="Tabel-Normal"/>
    <w:uiPriority w:val="51"/>
    <w:rsid w:val="006C4CF5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el6-farverig-farve5">
    <w:name w:val="List Table 6 Colorful Accent 5"/>
    <w:basedOn w:val="Tabel-Normal"/>
    <w:uiPriority w:val="51"/>
    <w:rsid w:val="006C4CF5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el6-farverig-farve6">
    <w:name w:val="List Table 6 Colorful Accent 6"/>
    <w:basedOn w:val="Tabel-Normal"/>
    <w:uiPriority w:val="51"/>
    <w:rsid w:val="006C4CF5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el7-farverig">
    <w:name w:val="List Table 7 Colorful"/>
    <w:basedOn w:val="Tabel-Normal"/>
    <w:uiPriority w:val="52"/>
    <w:rsid w:val="006C4CF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1">
    <w:name w:val="List Table 7 Colorful Accent 1"/>
    <w:basedOn w:val="Tabel-Normal"/>
    <w:uiPriority w:val="52"/>
    <w:rsid w:val="006C4CF5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2">
    <w:name w:val="List Table 7 Colorful Accent 2"/>
    <w:basedOn w:val="Tabel-Normal"/>
    <w:uiPriority w:val="52"/>
    <w:rsid w:val="006C4CF5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3">
    <w:name w:val="List Table 7 Colorful Accent 3"/>
    <w:basedOn w:val="Tabel-Normal"/>
    <w:uiPriority w:val="52"/>
    <w:rsid w:val="006C4CF5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4">
    <w:name w:val="List Table 7 Colorful Accent 4"/>
    <w:basedOn w:val="Tabel-Normal"/>
    <w:uiPriority w:val="52"/>
    <w:rsid w:val="006C4CF5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5">
    <w:name w:val="List Table 7 Colorful Accent 5"/>
    <w:basedOn w:val="Tabel-Normal"/>
    <w:uiPriority w:val="52"/>
    <w:rsid w:val="006C4CF5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6">
    <w:name w:val="List Table 7 Colorful Accent 6"/>
    <w:basedOn w:val="Tabel-Normal"/>
    <w:uiPriority w:val="52"/>
    <w:rsid w:val="006C4CF5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ilsignatur">
    <w:name w:val="E-mail Signature"/>
    <w:basedOn w:val="Normal"/>
    <w:link w:val="MailsignaturTegn"/>
    <w:uiPriority w:val="99"/>
    <w:semiHidden/>
    <w:unhideWhenUsed/>
    <w:rsid w:val="006C4CF5"/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6C4CF5"/>
    <w:rPr>
      <w:rFonts w:ascii="Calibri" w:hAnsi="Calibri" w:cs="Calibri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6C4CF5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6C4CF5"/>
    <w:rPr>
      <w:rFonts w:ascii="Calibri" w:hAnsi="Calibri" w:cs="Calibri"/>
    </w:rPr>
  </w:style>
  <w:style w:type="table" w:styleId="Tabel-Spalter1">
    <w:name w:val="Table Columns 1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Underskrift">
    <w:name w:val="Signature"/>
    <w:basedOn w:val="Normal"/>
    <w:link w:val="UnderskriftTegn"/>
    <w:uiPriority w:val="99"/>
    <w:semiHidden/>
    <w:unhideWhenUsed/>
    <w:rsid w:val="006C4CF5"/>
    <w:pPr>
      <w:ind w:left="4320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6C4CF5"/>
    <w:rPr>
      <w:rFonts w:ascii="Calibri" w:hAnsi="Calibri" w:cs="Calibri"/>
    </w:rPr>
  </w:style>
  <w:style w:type="table" w:styleId="Tabel-Enkelt1">
    <w:name w:val="Table Simple 1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1">
    <w:name w:val="index 1"/>
    <w:basedOn w:val="Normal"/>
    <w:next w:val="Normal"/>
    <w:autoRedefine/>
    <w:uiPriority w:val="99"/>
    <w:semiHidden/>
    <w:unhideWhenUsed/>
    <w:rsid w:val="006C4CF5"/>
    <w:pPr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6C4CF5"/>
    <w:pPr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6C4CF5"/>
    <w:pPr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6C4CF5"/>
    <w:pPr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6C4CF5"/>
    <w:pPr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6C4CF5"/>
    <w:pPr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6C4CF5"/>
    <w:pPr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6C4CF5"/>
    <w:pPr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6C4CF5"/>
    <w:pPr>
      <w:ind w:left="1980" w:hanging="22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6C4CF5"/>
    <w:rPr>
      <w:rFonts w:ascii="Corbel" w:eastAsiaTheme="majorEastAsia" w:hAnsi="Corbel" w:cstheme="majorBidi"/>
      <w:b/>
      <w:bCs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6C4CF5"/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6C4CF5"/>
    <w:rPr>
      <w:rFonts w:ascii="Consolas" w:hAnsi="Consolas" w:cs="Calibri"/>
      <w:sz w:val="21"/>
      <w:szCs w:val="21"/>
    </w:rPr>
  </w:style>
  <w:style w:type="paragraph" w:styleId="Sluthilsen">
    <w:name w:val="Closing"/>
    <w:basedOn w:val="Normal"/>
    <w:link w:val="SluthilsenTegn"/>
    <w:uiPriority w:val="99"/>
    <w:semiHidden/>
    <w:unhideWhenUsed/>
    <w:rsid w:val="006C4CF5"/>
    <w:pPr>
      <w:ind w:left="4320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6C4CF5"/>
    <w:rPr>
      <w:rFonts w:ascii="Calibri" w:hAnsi="Calibri" w:cs="Calibri"/>
    </w:rPr>
  </w:style>
  <w:style w:type="table" w:styleId="Tabel-Gitter1">
    <w:name w:val="Table Grid 1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gitter-lys">
    <w:name w:val="Grid Table Light"/>
    <w:basedOn w:val="Tabel-Normal"/>
    <w:uiPriority w:val="40"/>
    <w:rsid w:val="006C4CF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ittertabel1-lys">
    <w:name w:val="Grid Table 1 Light"/>
    <w:basedOn w:val="Tabel-Normal"/>
    <w:uiPriority w:val="46"/>
    <w:rsid w:val="006C4CF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1">
    <w:name w:val="Grid Table 1 Light Accent 1"/>
    <w:basedOn w:val="Tabel-Normal"/>
    <w:uiPriority w:val="46"/>
    <w:rsid w:val="006C4CF5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2">
    <w:name w:val="Grid Table 1 Light Accent 2"/>
    <w:basedOn w:val="Tabel-Normal"/>
    <w:uiPriority w:val="46"/>
    <w:rsid w:val="006C4CF5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3">
    <w:name w:val="Grid Table 1 Light Accent 3"/>
    <w:basedOn w:val="Tabel-Normal"/>
    <w:uiPriority w:val="46"/>
    <w:rsid w:val="006C4CF5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4">
    <w:name w:val="Grid Table 1 Light Accent 4"/>
    <w:basedOn w:val="Tabel-Normal"/>
    <w:uiPriority w:val="46"/>
    <w:rsid w:val="006C4CF5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5">
    <w:name w:val="Grid Table 1 Light Accent 5"/>
    <w:basedOn w:val="Tabel-Normal"/>
    <w:uiPriority w:val="46"/>
    <w:rsid w:val="006C4CF5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6">
    <w:name w:val="Grid Table 1 Light Accent 6"/>
    <w:basedOn w:val="Tabel-Normal"/>
    <w:uiPriority w:val="46"/>
    <w:rsid w:val="006C4CF5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2">
    <w:name w:val="Grid Table 2"/>
    <w:basedOn w:val="Tabel-Normal"/>
    <w:uiPriority w:val="47"/>
    <w:rsid w:val="006C4CF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2-farve1">
    <w:name w:val="Grid Table 2 Accent 1"/>
    <w:basedOn w:val="Tabel-Normal"/>
    <w:uiPriority w:val="47"/>
    <w:rsid w:val="006C4CF5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tabel2-farve2">
    <w:name w:val="Grid Table 2 Accent 2"/>
    <w:basedOn w:val="Tabel-Normal"/>
    <w:uiPriority w:val="47"/>
    <w:rsid w:val="006C4CF5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tabel2-farve3">
    <w:name w:val="Grid Table 2 Accent 3"/>
    <w:basedOn w:val="Tabel-Normal"/>
    <w:uiPriority w:val="47"/>
    <w:rsid w:val="006C4CF5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tabel2-farve4">
    <w:name w:val="Grid Table 2 Accent 4"/>
    <w:basedOn w:val="Tabel-Normal"/>
    <w:uiPriority w:val="47"/>
    <w:rsid w:val="006C4CF5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tabel2-farve5">
    <w:name w:val="Grid Table 2 Accent 5"/>
    <w:basedOn w:val="Tabel-Normal"/>
    <w:uiPriority w:val="47"/>
    <w:rsid w:val="006C4CF5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tabel2-farve6">
    <w:name w:val="Grid Table 2 Accent 6"/>
    <w:basedOn w:val="Tabel-Normal"/>
    <w:uiPriority w:val="47"/>
    <w:rsid w:val="006C4CF5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tabel3">
    <w:name w:val="Grid Table 3"/>
    <w:basedOn w:val="Tabel-Normal"/>
    <w:uiPriority w:val="48"/>
    <w:rsid w:val="006C4CF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3-farve1">
    <w:name w:val="Grid Table 3 Accent 1"/>
    <w:basedOn w:val="Tabel-Normal"/>
    <w:uiPriority w:val="48"/>
    <w:rsid w:val="006C4CF5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ittertabel3-farve2">
    <w:name w:val="Grid Table 3 Accent 2"/>
    <w:basedOn w:val="Tabel-Normal"/>
    <w:uiPriority w:val="48"/>
    <w:rsid w:val="006C4CF5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ittertabel3-farve3">
    <w:name w:val="Grid Table 3 Accent 3"/>
    <w:basedOn w:val="Tabel-Normal"/>
    <w:uiPriority w:val="48"/>
    <w:rsid w:val="006C4CF5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ittertabel3-farve4">
    <w:name w:val="Grid Table 3 Accent 4"/>
    <w:basedOn w:val="Tabel-Normal"/>
    <w:uiPriority w:val="48"/>
    <w:rsid w:val="006C4CF5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ittertabel3-farve5">
    <w:name w:val="Grid Table 3 Accent 5"/>
    <w:basedOn w:val="Tabel-Normal"/>
    <w:uiPriority w:val="48"/>
    <w:rsid w:val="006C4CF5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ittertabel3-farve6">
    <w:name w:val="Grid Table 3 Accent 6"/>
    <w:basedOn w:val="Tabel-Normal"/>
    <w:uiPriority w:val="48"/>
    <w:rsid w:val="006C4CF5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ittertabel4">
    <w:name w:val="Grid Table 4"/>
    <w:basedOn w:val="Tabel-Normal"/>
    <w:uiPriority w:val="49"/>
    <w:rsid w:val="006C4CF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4-farve1">
    <w:name w:val="Grid Table 4 Accent 1"/>
    <w:basedOn w:val="Tabel-Normal"/>
    <w:uiPriority w:val="49"/>
    <w:rsid w:val="006C4CF5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tabel4-farve2">
    <w:name w:val="Grid Table 4 Accent 2"/>
    <w:basedOn w:val="Tabel-Normal"/>
    <w:uiPriority w:val="49"/>
    <w:rsid w:val="006C4CF5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tabel4-farve3">
    <w:name w:val="Grid Table 4 Accent 3"/>
    <w:basedOn w:val="Tabel-Normal"/>
    <w:uiPriority w:val="49"/>
    <w:rsid w:val="006C4CF5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tabel4-farve4">
    <w:name w:val="Grid Table 4 Accent 4"/>
    <w:basedOn w:val="Tabel-Normal"/>
    <w:uiPriority w:val="49"/>
    <w:rsid w:val="006C4CF5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tabel4-farve5">
    <w:name w:val="Grid Table 4 Accent 5"/>
    <w:basedOn w:val="Tabel-Normal"/>
    <w:uiPriority w:val="49"/>
    <w:rsid w:val="006C4CF5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tabel4-farve6">
    <w:name w:val="Grid Table 4 Accent 6"/>
    <w:basedOn w:val="Tabel-Normal"/>
    <w:uiPriority w:val="49"/>
    <w:rsid w:val="006C4CF5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tabel5-mrk">
    <w:name w:val="Grid Table 5 Dark"/>
    <w:basedOn w:val="Tabel-Normal"/>
    <w:uiPriority w:val="50"/>
    <w:rsid w:val="006C4CF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tabel5-mrk-farve1">
    <w:name w:val="Grid Table 5 Dark Accent 1"/>
    <w:basedOn w:val="Tabel-Normal"/>
    <w:uiPriority w:val="50"/>
    <w:rsid w:val="006C4CF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ittertabel5-mrk-farve2">
    <w:name w:val="Grid Table 5 Dark Accent 2"/>
    <w:basedOn w:val="Tabel-Normal"/>
    <w:uiPriority w:val="50"/>
    <w:rsid w:val="006C4CF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ittertabel5-mrk-farve3">
    <w:name w:val="Grid Table 5 Dark Accent 3"/>
    <w:basedOn w:val="Tabel-Normal"/>
    <w:uiPriority w:val="50"/>
    <w:rsid w:val="006C4CF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ittertabel5-mrk-farve4">
    <w:name w:val="Grid Table 5 Dark Accent 4"/>
    <w:basedOn w:val="Tabel-Normal"/>
    <w:uiPriority w:val="50"/>
    <w:rsid w:val="006C4CF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ittertabel5-mrk-farve5">
    <w:name w:val="Grid Table 5 Dark Accent 5"/>
    <w:basedOn w:val="Tabel-Normal"/>
    <w:uiPriority w:val="50"/>
    <w:rsid w:val="006C4CF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ittertabel5-mrk-farve6">
    <w:name w:val="Grid Table 5 Dark Accent 6"/>
    <w:basedOn w:val="Tabel-Normal"/>
    <w:uiPriority w:val="50"/>
    <w:rsid w:val="006C4CF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ittertabel6-farverig">
    <w:name w:val="Grid Table 6 Colorful"/>
    <w:basedOn w:val="Tabel-Normal"/>
    <w:uiPriority w:val="51"/>
    <w:rsid w:val="006C4CF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6-farverig-farve1">
    <w:name w:val="Grid Table 6 Colorful Accent 1"/>
    <w:basedOn w:val="Tabel-Normal"/>
    <w:uiPriority w:val="51"/>
    <w:rsid w:val="006C4CF5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tabel6-farverig-farve2">
    <w:name w:val="Grid Table 6 Colorful Accent 2"/>
    <w:basedOn w:val="Tabel-Normal"/>
    <w:uiPriority w:val="51"/>
    <w:rsid w:val="006C4CF5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tabel6-farverig-farve3">
    <w:name w:val="Grid Table 6 Colorful Accent 3"/>
    <w:basedOn w:val="Tabel-Normal"/>
    <w:uiPriority w:val="51"/>
    <w:rsid w:val="006C4CF5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tabel6-farverig-farve4">
    <w:name w:val="Grid Table 6 Colorful Accent 4"/>
    <w:basedOn w:val="Tabel-Normal"/>
    <w:uiPriority w:val="51"/>
    <w:rsid w:val="006C4CF5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tabel6-farverig-farve5">
    <w:name w:val="Grid Table 6 Colorful Accent 5"/>
    <w:basedOn w:val="Tabel-Normal"/>
    <w:uiPriority w:val="51"/>
    <w:rsid w:val="006C4CF5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tabel6-farverig-farve6">
    <w:name w:val="Grid Table 6 Colorful Accent 6"/>
    <w:basedOn w:val="Tabel-Normal"/>
    <w:uiPriority w:val="51"/>
    <w:rsid w:val="006C4CF5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tabel7-farverig">
    <w:name w:val="Grid Table 7 Colorful"/>
    <w:basedOn w:val="Tabel-Normal"/>
    <w:uiPriority w:val="52"/>
    <w:rsid w:val="006C4CF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7-farverig-farve1">
    <w:name w:val="Grid Table 7 Colorful Accent 1"/>
    <w:basedOn w:val="Tabel-Normal"/>
    <w:uiPriority w:val="52"/>
    <w:rsid w:val="006C4CF5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ittertabel7-farverig-farve2">
    <w:name w:val="Grid Table 7 Colorful Accent 2"/>
    <w:basedOn w:val="Tabel-Normal"/>
    <w:uiPriority w:val="52"/>
    <w:rsid w:val="006C4CF5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ittertabel7-farverig-farve3">
    <w:name w:val="Grid Table 7 Colorful Accent 3"/>
    <w:basedOn w:val="Tabel-Normal"/>
    <w:uiPriority w:val="52"/>
    <w:rsid w:val="006C4CF5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ittertabel7-farverig-farve4">
    <w:name w:val="Grid Table 7 Colorful Accent 4"/>
    <w:basedOn w:val="Tabel-Normal"/>
    <w:uiPriority w:val="52"/>
    <w:rsid w:val="006C4CF5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ittertabel7-farverig-farve5">
    <w:name w:val="Grid Table 7 Colorful Accent 5"/>
    <w:basedOn w:val="Tabel-Normal"/>
    <w:uiPriority w:val="52"/>
    <w:rsid w:val="006C4CF5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ittertabel7-farverig-farve6">
    <w:name w:val="Grid Table 7 Colorful Accent 6"/>
    <w:basedOn w:val="Tabel-Normal"/>
    <w:uiPriority w:val="52"/>
    <w:rsid w:val="006C4CF5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-Web1">
    <w:name w:val="Table Web 1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dnotehenvisning">
    <w:name w:val="footnote reference"/>
    <w:basedOn w:val="Standardskrifttypeiafsnit"/>
    <w:uiPriority w:val="99"/>
    <w:semiHidden/>
    <w:unhideWhenUsed/>
    <w:rsid w:val="006C4CF5"/>
    <w:rPr>
      <w:rFonts w:ascii="Calibri" w:hAnsi="Calibri" w:cs="Calibri"/>
      <w:vertAlign w:val="superscript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6C4CF5"/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6C4CF5"/>
    <w:rPr>
      <w:rFonts w:ascii="Calibri" w:hAnsi="Calibri" w:cs="Calibri"/>
      <w:sz w:val="20"/>
      <w:szCs w:val="20"/>
    </w:rPr>
  </w:style>
  <w:style w:type="character" w:styleId="Linjenummer">
    <w:name w:val="line number"/>
    <w:basedOn w:val="Standardskrifttypeiafsnit"/>
    <w:uiPriority w:val="99"/>
    <w:semiHidden/>
    <w:unhideWhenUsed/>
    <w:rsid w:val="006C4CF5"/>
    <w:rPr>
      <w:rFonts w:ascii="Calibri" w:hAnsi="Calibri" w:cs="Calibri"/>
    </w:rPr>
  </w:style>
  <w:style w:type="table" w:styleId="Tabel-3D-effekter1">
    <w:name w:val="Table 3D effects 1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gtLink">
    <w:name w:val="FollowedHyperlink"/>
    <w:basedOn w:val="Standardskrifttypeiafsnit"/>
    <w:uiPriority w:val="99"/>
    <w:semiHidden/>
    <w:unhideWhenUsed/>
    <w:rsid w:val="006C4CF5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Standardskrifttypeiafsnit"/>
    <w:uiPriority w:val="99"/>
    <w:semiHidden/>
    <w:unhideWhenUsed/>
    <w:rsid w:val="006C4CF5"/>
    <w:rPr>
      <w:rFonts w:ascii="Calibri" w:hAnsi="Calibri" w:cs="Calibri"/>
      <w:color w:val="0563C1" w:themeColor="hyperlink"/>
      <w:u w:val="single"/>
    </w:rPr>
  </w:style>
  <w:style w:type="character" w:styleId="Sidetal">
    <w:name w:val="page number"/>
    <w:basedOn w:val="Standardskrifttypeiafsnit"/>
    <w:uiPriority w:val="99"/>
    <w:semiHidden/>
    <w:unhideWhenUsed/>
    <w:rsid w:val="006C4CF5"/>
    <w:rPr>
      <w:rFonts w:ascii="Calibri" w:hAnsi="Calibri" w:cs="Calibri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6C4CF5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kd001\AppData\Local\Microsoft\Office\16.0\DTS\da-DK%7b801C4A63-80BA-4543-8EBE-2BAD7F22365A%7d\%7b16D5D218-EC07-49AC-A46E-EF31EEC87630%7dtf7812883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6ABEA2528E1401BA052FC77510ED3F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848E224-6EC8-4FC4-87CB-9B0966737911}"/>
      </w:docPartPr>
      <w:docPartBody>
        <w:p w:rsidR="00C966EA" w:rsidRDefault="007139FF">
          <w:pPr>
            <w:pStyle w:val="36ABEA2528E1401BA052FC77510ED3F0"/>
          </w:pPr>
          <w:r w:rsidRPr="007A5676">
            <w:rPr>
              <w:rFonts w:asciiTheme="majorHAnsi" w:hAnsiTheme="majorHAnsi" w:cs="Calibri"/>
              <w:lang w:bidi="da-DK"/>
            </w:rPr>
            <w:t>Erfaring</w:t>
          </w:r>
        </w:p>
      </w:docPartBody>
    </w:docPart>
    <w:docPart>
      <w:docPartPr>
        <w:name w:val="E36F72D1EEE24097B95DF4A1A6CFCC1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05F9CD2-D008-4331-BAF1-44EEEB7B0886}"/>
      </w:docPartPr>
      <w:docPartBody>
        <w:p w:rsidR="00C966EA" w:rsidRDefault="007139FF">
          <w:pPr>
            <w:pStyle w:val="E36F72D1EEE24097B95DF4A1A6CFCC11"/>
          </w:pPr>
          <w:r w:rsidRPr="007A5676">
            <w:rPr>
              <w:rFonts w:asciiTheme="majorHAnsi" w:hAnsiTheme="majorHAnsi" w:cs="Calibri"/>
              <w:lang w:bidi="da-DK"/>
            </w:rPr>
            <w:t>Uddannelse</w:t>
          </w:r>
        </w:p>
      </w:docPartBody>
    </w:docPart>
    <w:docPart>
      <w:docPartPr>
        <w:name w:val="2B1E8720BDF043C8ADE78B4A5CD873C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095346C-5300-4945-B58B-57CC478250F3}"/>
      </w:docPartPr>
      <w:docPartBody>
        <w:p w:rsidR="00C966EA" w:rsidRDefault="007139FF" w:rsidP="007139FF">
          <w:pPr>
            <w:pStyle w:val="2B1E8720BDF043C8ADE78B4A5CD873CA"/>
          </w:pPr>
          <w:r w:rsidRPr="007A5676">
            <w:rPr>
              <w:rFonts w:asciiTheme="majorHAnsi" w:hAnsiTheme="majorHAnsi" w:cs="Calibri"/>
              <w:lang w:bidi="da-DK"/>
            </w:rPr>
            <w:t>Referencer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A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9FF"/>
    <w:rsid w:val="007139FF"/>
    <w:rsid w:val="00C96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36ABEA2528E1401BA052FC77510ED3F0">
    <w:name w:val="36ABEA2528E1401BA052FC77510ED3F0"/>
  </w:style>
  <w:style w:type="paragraph" w:customStyle="1" w:styleId="E36F72D1EEE24097B95DF4A1A6CFCC11">
    <w:name w:val="E36F72D1EEE24097B95DF4A1A6CFCC11"/>
  </w:style>
  <w:style w:type="character" w:styleId="Pladsholdertekst">
    <w:name w:val="Placeholder Text"/>
    <w:basedOn w:val="Standardskrifttypeiafsnit"/>
    <w:uiPriority w:val="99"/>
    <w:semiHidden/>
    <w:rPr>
      <w:rFonts w:ascii="Calibri" w:hAnsi="Calibri" w:cs="Calibri"/>
      <w:color w:val="808080"/>
    </w:rPr>
  </w:style>
  <w:style w:type="paragraph" w:customStyle="1" w:styleId="2B1E8720BDF043C8ADE78B4A5CD873CA">
    <w:name w:val="2B1E8720BDF043C8ADE78B4A5CD873CA"/>
    <w:rsid w:val="007139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{16D5D218-EC07-49AC-A46E-EF31EEC87630}tf78128832_win32.dotx</Template>
  <TotalTime>0</TotalTime>
  <Pages>2</Pages>
  <Words>473</Words>
  <Characters>2979</Characters>
  <Application>Microsoft Office Word</Application>
  <DocSecurity>0</DocSecurity>
  <Lines>148</Lines>
  <Paragraphs>55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2021-08-03T11:38:00Z</dcterms:created>
  <dcterms:modified xsi:type="dcterms:W3CDTF">2021-08-04T06:54:00Z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